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3C" w:rsidRPr="00166156" w:rsidRDefault="00084E3C" w:rsidP="008733B5">
      <w:pPr>
        <w:rPr>
          <w:sz w:val="16"/>
          <w:szCs w:val="16"/>
        </w:rPr>
      </w:pPr>
    </w:p>
    <w:p w:rsidR="00084E3C" w:rsidRPr="007B1663" w:rsidRDefault="00084E3C" w:rsidP="008733B5">
      <w:pPr>
        <w:ind w:left="1260"/>
        <w:rPr>
          <w:sz w:val="28"/>
          <w:szCs w:val="28"/>
        </w:rPr>
      </w:pPr>
      <w:r>
        <w:tab/>
      </w:r>
      <w:r>
        <w:tab/>
      </w:r>
      <w:r w:rsidRPr="007B1663">
        <w:rPr>
          <w:sz w:val="28"/>
          <w:szCs w:val="28"/>
        </w:rPr>
        <w:t>Giaùo aùn soá:  1   Soá tieát:    1      Toång soá tieát ñaõ giaûng:  0</w:t>
      </w:r>
    </w:p>
    <w:p w:rsidR="00084E3C" w:rsidRPr="007B1663" w:rsidRDefault="00084E3C" w:rsidP="008733B5">
      <w:pPr>
        <w:ind w:left="1260"/>
        <w:rPr>
          <w:sz w:val="28"/>
          <w:szCs w:val="28"/>
        </w:rPr>
      </w:pPr>
      <w:r w:rsidRPr="007B1663">
        <w:rPr>
          <w:sz w:val="28"/>
          <w:szCs w:val="28"/>
        </w:rPr>
        <w:tab/>
      </w:r>
      <w:r w:rsidRPr="007B1663">
        <w:rPr>
          <w:sz w:val="28"/>
          <w:szCs w:val="28"/>
        </w:rPr>
        <w:tab/>
        <w:t>Thöïc hieän ngaøy:       /       /20</w:t>
      </w:r>
      <w:r>
        <w:rPr>
          <w:sz w:val="28"/>
          <w:szCs w:val="28"/>
        </w:rPr>
        <w:t>1</w:t>
      </w:r>
      <w:r w:rsidRPr="007B1663">
        <w:rPr>
          <w:sz w:val="28"/>
          <w:szCs w:val="28"/>
        </w:rPr>
        <w:t xml:space="preserve">       ñeán       /      /20</w:t>
      </w:r>
      <w:r>
        <w:rPr>
          <w:sz w:val="28"/>
          <w:szCs w:val="28"/>
        </w:rPr>
        <w:t>1</w:t>
      </w:r>
    </w:p>
    <w:p w:rsidR="00084E3C" w:rsidRDefault="00084E3C" w:rsidP="008733B5"/>
    <w:p w:rsidR="00084E3C" w:rsidRPr="00F24FD7" w:rsidRDefault="00084E3C" w:rsidP="008733B5">
      <w:r w:rsidRPr="00F24FD7">
        <w:t xml:space="preserve">TEÂN BAØI: </w:t>
      </w:r>
      <w:r w:rsidRPr="00F24FD7">
        <w:tab/>
      </w:r>
      <w:r>
        <w:t xml:space="preserve"> </w:t>
      </w:r>
      <w:r w:rsidRPr="009E7BED">
        <w:rPr>
          <w:b/>
        </w:rPr>
        <w:t>MÔÛ ÑAÀU</w:t>
      </w:r>
    </w:p>
    <w:p w:rsidR="00084E3C" w:rsidRPr="00F24FD7" w:rsidRDefault="00084E3C" w:rsidP="008733B5">
      <w:pPr>
        <w:ind w:left="1260" w:hanging="1260"/>
      </w:pPr>
      <w:r>
        <w:t xml:space="preserve">  </w:t>
      </w:r>
      <w:r w:rsidRPr="00F24FD7">
        <w:sym w:font="Wingdings 2" w:char="F0E0"/>
      </w:r>
      <w:r w:rsidRPr="00F24FD7">
        <w:t xml:space="preserve"> Muïc ñích: Giôùi thieäu nhieäm vuï cuûa moân hoïc ñoái vôùi moãi ngaønh ngheà vaø caùc noäi dung cô baûn cuûa moân hoïc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 xml:space="preserve"> Yeâu caàu : Xaùc ñònh ñöôïc nhieäm vuï cuûa moân hoïc vaø khaùi quaùt ñöôïc caùc noäi dung cô baûn.</w:t>
      </w:r>
    </w:p>
    <w:p w:rsidR="00084E3C" w:rsidRPr="00F24FD7" w:rsidRDefault="00084E3C" w:rsidP="008733B5">
      <w:r w:rsidRPr="00F24FD7">
        <w:t xml:space="preserve">I.  OÅN ÑÒNH LÔÙP: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>Thôøi gian: 5 phuùt</w:t>
      </w:r>
    </w:p>
    <w:p w:rsidR="00084E3C" w:rsidRDefault="00084E3C" w:rsidP="008733B5">
      <w:r w:rsidRPr="00F24FD7">
        <w:t xml:space="preserve">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BA2737">
      <w:pPr>
        <w:ind w:left="360"/>
      </w:pPr>
      <w:r>
        <w:t>Caùc chuù yù caàn nhôù cuûa moân hoïc</w:t>
      </w:r>
    </w:p>
    <w:p w:rsidR="00084E3C" w:rsidRPr="00F24FD7" w:rsidRDefault="00084E3C" w:rsidP="008733B5">
      <w:r w:rsidRPr="00F24FD7">
        <w:t xml:space="preserve">II. KIEÅM TRA BAØI CUÕ: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>Thôøi gian: 0  phuùt</w:t>
      </w:r>
    </w:p>
    <w:p w:rsidR="00084E3C" w:rsidRPr="00F24FD7" w:rsidRDefault="00084E3C" w:rsidP="008733B5">
      <w:r w:rsidRPr="00F24FD7">
        <w:t xml:space="preserve">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166156" w:rsidRDefault="00084E3C" w:rsidP="008733B5">
      <w:pPr>
        <w:rPr>
          <w:sz w:val="16"/>
          <w:szCs w:val="16"/>
        </w:rPr>
      </w:pPr>
      <w:r>
        <w:t xml:space="preserve">       </w:t>
      </w:r>
      <w:r w:rsidRPr="00F24FD7">
        <w:t>Caâu hoûi kieåm tra:</w:t>
      </w:r>
    </w:p>
    <w:p w:rsidR="00084E3C" w:rsidRDefault="00084E3C" w:rsidP="008733B5">
      <w:r w:rsidRPr="00F24FD7">
        <w:t xml:space="preserve">III. GIAÛNG BAØI MÔÙI: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>Thôøi gian: 40 phuùt</w:t>
      </w:r>
    </w:p>
    <w:p w:rsidR="00084E3C" w:rsidRPr="00895244" w:rsidRDefault="00084E3C" w:rsidP="008733B5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Bảng, phấn </w:t>
      </w:r>
    </w:p>
    <w:p w:rsidR="00084E3C" w:rsidRDefault="00084E3C" w:rsidP="008733B5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84E3C" w:rsidRPr="00B87716" w:rsidRDefault="00084E3C" w:rsidP="008733B5">
      <w:pPr>
        <w:rPr>
          <w:sz w:val="16"/>
          <w:szCs w:val="16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884"/>
        <w:gridCol w:w="1236"/>
        <w:gridCol w:w="4623"/>
      </w:tblGrid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TT</w:t>
            </w:r>
          </w:p>
        </w:tc>
        <w:tc>
          <w:tcPr>
            <w:tcW w:w="2996" w:type="dxa"/>
          </w:tcPr>
          <w:p w:rsidR="00084E3C" w:rsidRPr="00F24FD7" w:rsidRDefault="00084E3C" w:rsidP="008733B5"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4824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BE6391">
            <w:pPr>
              <w:jc w:val="center"/>
            </w:pPr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BE6391">
            <w:pPr>
              <w:jc w:val="center"/>
            </w:pPr>
            <w:r w:rsidRPr="00F24FD7">
              <w:t>II</w:t>
            </w:r>
          </w:p>
        </w:tc>
        <w:tc>
          <w:tcPr>
            <w:tcW w:w="2996" w:type="dxa"/>
          </w:tcPr>
          <w:p w:rsidR="00084E3C" w:rsidRPr="00F24FD7" w:rsidRDefault="00084E3C" w:rsidP="008733B5">
            <w:r w:rsidRPr="00F24FD7">
              <w:t>Giôùi thieäu sô löôïc moân hoïc:</w:t>
            </w:r>
          </w:p>
          <w:p w:rsidR="00084E3C" w:rsidRPr="00F24FD7" w:rsidRDefault="00084E3C" w:rsidP="008733B5">
            <w:r w:rsidRPr="00F24FD7">
              <w:t>Nhieäm vuï vaø caùc noäi dung cô baûn: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20</w:t>
            </w:r>
          </w:p>
          <w:p w:rsidR="00084E3C" w:rsidRPr="00F24FD7" w:rsidRDefault="00084E3C" w:rsidP="00A74819"/>
          <w:p w:rsidR="00084E3C" w:rsidRPr="00F24FD7" w:rsidRDefault="00084E3C" w:rsidP="00BE6391">
            <w:pPr>
              <w:jc w:val="center"/>
            </w:pPr>
            <w:r w:rsidRPr="00F24FD7">
              <w:t>20</w:t>
            </w:r>
          </w:p>
        </w:tc>
        <w:tc>
          <w:tcPr>
            <w:tcW w:w="4824" w:type="dxa"/>
          </w:tcPr>
          <w:p w:rsidR="00084E3C" w:rsidRPr="00F24FD7" w:rsidRDefault="00084E3C" w:rsidP="00BE6391">
            <w:pPr>
              <w:ind w:left="252"/>
            </w:pPr>
            <w:r>
              <w:t>D</w:t>
            </w:r>
            <w:r w:rsidRPr="00F24FD7">
              <w:t xml:space="preserve">ieãn giaûng </w:t>
            </w:r>
            <w:r>
              <w:t>keát hôïp ñaët vaán ñeà</w:t>
            </w:r>
          </w:p>
          <w:p w:rsidR="00084E3C" w:rsidRPr="00F24FD7" w:rsidRDefault="00084E3C" w:rsidP="00BE6391">
            <w:pPr>
              <w:ind w:left="432" w:hanging="180"/>
            </w:pPr>
          </w:p>
          <w:p w:rsidR="00084E3C" w:rsidRPr="00F24FD7" w:rsidRDefault="00084E3C" w:rsidP="00BE6391">
            <w:pPr>
              <w:ind w:left="432" w:hanging="180"/>
            </w:pPr>
            <w:r>
              <w:t>Thuyeát trình</w:t>
            </w:r>
          </w:p>
        </w:tc>
      </w:tr>
    </w:tbl>
    <w:p w:rsidR="00084E3C" w:rsidRDefault="00084E3C" w:rsidP="008733B5">
      <w:pPr>
        <w:rPr>
          <w:sz w:val="16"/>
          <w:szCs w:val="16"/>
        </w:rPr>
      </w:pPr>
    </w:p>
    <w:p w:rsidR="00084E3C" w:rsidRPr="00B87716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</w:p>
    <w:p w:rsidR="00084E3C" w:rsidRPr="00F24FD7" w:rsidRDefault="00084E3C" w:rsidP="008733B5">
      <w:r w:rsidRPr="00F24FD7">
        <w:t xml:space="preserve">V. CAÂU HOÛI VAØ BAØI TAÄI VEÀ NHAØ: </w:t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 xml:space="preserve">    </w:t>
      </w:r>
      <w:r w:rsidRPr="00F24FD7">
        <w:t>phuùt</w:t>
      </w:r>
    </w:p>
    <w:p w:rsidR="00084E3C" w:rsidRPr="00166156" w:rsidRDefault="00084E3C" w:rsidP="008733B5">
      <w:pPr>
        <w:ind w:left="360" w:hanging="360"/>
        <w:rPr>
          <w:sz w:val="16"/>
          <w:szCs w:val="16"/>
        </w:rPr>
      </w:pPr>
    </w:p>
    <w:p w:rsidR="00084E3C" w:rsidRPr="002828DC" w:rsidRDefault="00084E3C" w:rsidP="008733B5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 </w:t>
      </w:r>
      <w:r>
        <w:t xml:space="preserve">   </w:t>
      </w:r>
      <w:r>
        <w:tab/>
      </w:r>
      <w:r>
        <w:tab/>
      </w:r>
      <w:r w:rsidRPr="00F24FD7">
        <w:t xml:space="preserve">Ngaøy </w:t>
      </w:r>
      <w:r>
        <w:t xml:space="preserve">      </w:t>
      </w:r>
      <w:r w:rsidRPr="00F24FD7">
        <w:t xml:space="preserve"> thaùng </w:t>
      </w:r>
      <w:r>
        <w:t xml:space="preserve">     </w:t>
      </w:r>
      <w:r w:rsidRPr="00F24FD7">
        <w:t xml:space="preserve"> naêm 20</w:t>
      </w:r>
      <w:r>
        <w:t>1</w:t>
      </w:r>
    </w:p>
    <w:p w:rsidR="00084E3C" w:rsidRPr="00F24FD7" w:rsidRDefault="00084E3C" w:rsidP="008733B5">
      <w:pPr>
        <w:ind w:left="720"/>
      </w:pPr>
      <w:r>
        <w:t xml:space="preserve"> </w:t>
      </w:r>
      <w:r w:rsidRPr="00F24FD7">
        <w:t xml:space="preserve">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8733B5"/>
    <w:p w:rsidR="00084E3C" w:rsidRDefault="00084E3C" w:rsidP="008733B5"/>
    <w:p w:rsidR="00084E3C" w:rsidRDefault="00084E3C" w:rsidP="008733B5"/>
    <w:p w:rsidR="00084E3C" w:rsidRPr="00F24FD7" w:rsidRDefault="00084E3C" w:rsidP="008733B5"/>
    <w:p w:rsidR="00084E3C" w:rsidRPr="00F24FD7" w:rsidRDefault="00084E3C" w:rsidP="008733B5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Default="00084E3C" w:rsidP="008733B5"/>
    <w:p w:rsidR="00084E3C" w:rsidRPr="00F24FD7" w:rsidRDefault="00084E3C" w:rsidP="008733B5"/>
    <w:p w:rsidR="00084E3C" w:rsidRPr="00BD06D6" w:rsidRDefault="00084E3C" w:rsidP="008733B5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7B1663">
        <w:rPr>
          <w:sz w:val="28"/>
          <w:szCs w:val="28"/>
        </w:rPr>
        <w:t xml:space="preserve">Giaùo aùn soá: 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7B1663">
        <w:rPr>
          <w:sz w:val="28"/>
          <w:szCs w:val="28"/>
        </w:rPr>
        <w:t xml:space="preserve">  Soá tieát:    1       Toång soá tieát ñaõ giaûng:  </w:t>
      </w:r>
      <w:r>
        <w:rPr>
          <w:rFonts w:ascii="Times New Roman" w:hAnsi="Times New Roman"/>
          <w:sz w:val="28"/>
          <w:szCs w:val="28"/>
          <w:lang w:val="vi-VN"/>
        </w:rPr>
        <w:t>0</w:t>
      </w:r>
    </w:p>
    <w:p w:rsidR="00084E3C" w:rsidRPr="007B1663" w:rsidRDefault="00084E3C" w:rsidP="008733B5">
      <w:pPr>
        <w:rPr>
          <w:sz w:val="28"/>
          <w:szCs w:val="28"/>
        </w:rPr>
      </w:pPr>
      <w:r w:rsidRPr="007B1663">
        <w:rPr>
          <w:sz w:val="28"/>
          <w:szCs w:val="28"/>
        </w:rPr>
        <w:tab/>
      </w:r>
      <w:r w:rsidRPr="007B1663">
        <w:rPr>
          <w:sz w:val="28"/>
          <w:szCs w:val="28"/>
        </w:rPr>
        <w:tab/>
        <w:t>Thöïc hieän ngaøy:      /      / 20</w:t>
      </w:r>
      <w:r>
        <w:rPr>
          <w:sz w:val="28"/>
          <w:szCs w:val="28"/>
        </w:rPr>
        <w:t>1</w:t>
      </w:r>
      <w:r w:rsidRPr="007B1663">
        <w:rPr>
          <w:sz w:val="28"/>
          <w:szCs w:val="28"/>
        </w:rPr>
        <w:t xml:space="preserve">        ñeán       /       / 20</w:t>
      </w:r>
      <w:r>
        <w:rPr>
          <w:sz w:val="28"/>
          <w:szCs w:val="28"/>
        </w:rPr>
        <w:t>1</w:t>
      </w:r>
    </w:p>
    <w:p w:rsidR="00084E3C" w:rsidRDefault="00084E3C" w:rsidP="008733B5"/>
    <w:p w:rsidR="00084E3C" w:rsidRPr="00F24FD7" w:rsidRDefault="00084E3C" w:rsidP="008733B5">
      <w:r w:rsidRPr="00F24FD7">
        <w:t xml:space="preserve">TEÂN BAØI: </w:t>
      </w:r>
      <w:r w:rsidRPr="00F24FD7">
        <w:tab/>
        <w:t xml:space="preserve">Baøi </w:t>
      </w:r>
      <w:r>
        <w:t>1</w:t>
      </w:r>
      <w:r w:rsidRPr="00F24FD7">
        <w:t xml:space="preserve">- </w:t>
      </w:r>
      <w:r w:rsidRPr="00547E6A">
        <w:rPr>
          <w:b/>
        </w:rPr>
        <w:t xml:space="preserve">KHAÙI </w:t>
      </w:r>
      <w:r>
        <w:rPr>
          <w:b/>
        </w:rPr>
        <w:t xml:space="preserve"> </w:t>
      </w:r>
      <w:r w:rsidRPr="00547E6A">
        <w:rPr>
          <w:b/>
        </w:rPr>
        <w:t>NIEÄM VEÀ VAÄT RAÉN TUYEÄT ÑOÁI</w:t>
      </w:r>
    </w:p>
    <w:p w:rsidR="00084E3C" w:rsidRPr="00F24FD7" w:rsidRDefault="00084E3C" w:rsidP="008733B5">
      <w:pPr>
        <w:ind w:left="1440" w:hanging="1440"/>
      </w:pPr>
      <w:r>
        <w:t xml:space="preserve">  </w:t>
      </w:r>
      <w:r w:rsidRPr="00F24FD7">
        <w:sym w:font="Wingdings 2" w:char="F0E0"/>
      </w:r>
      <w:r w:rsidRPr="00F24FD7">
        <w:t xml:space="preserve"> Muïc ñích: Hoïc moät soá khaùi nieäm cô baûn veà vaät raén tuyeät ñoái, löïc vaø heä löïc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 xml:space="preserve"> Yeâu caàu : Trình baøy ñöôïc caùc khaùi nieäm veà vaät raén tuyeät ñoái, löïc vaø heä löïc.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5</w:t>
      </w:r>
      <w:r w:rsidRPr="00F24FD7">
        <w:t xml:space="preserve"> phuùt</w:t>
      </w:r>
    </w:p>
    <w:p w:rsidR="00084E3C" w:rsidRDefault="00084E3C" w:rsidP="008733B5">
      <w:r w:rsidRPr="00F24FD7">
        <w:t xml:space="preserve">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>Thôøi gian: 0  phuùt</w:t>
      </w:r>
    </w:p>
    <w:p w:rsidR="00084E3C" w:rsidRPr="00F24FD7" w:rsidRDefault="00084E3C" w:rsidP="008733B5">
      <w:r w:rsidRPr="00F24FD7">
        <w:t xml:space="preserve">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166156" w:rsidRDefault="00084E3C" w:rsidP="008733B5">
      <w:pPr>
        <w:rPr>
          <w:sz w:val="16"/>
          <w:szCs w:val="16"/>
        </w:rPr>
      </w:pPr>
      <w:r>
        <w:t xml:space="preserve">       </w:t>
      </w:r>
      <w:r w:rsidRPr="00F24FD7">
        <w:t>Caâu hoûi kieåm tra:</w:t>
      </w:r>
    </w:p>
    <w:p w:rsidR="00084E3C" w:rsidRPr="00F24FD7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3</w:t>
      </w:r>
      <w:r>
        <w:rPr>
          <w:rFonts w:ascii="Times New Roman" w:hAnsi="Times New Roman"/>
          <w:lang w:val="vi-VN"/>
        </w:rPr>
        <w:t>6</w:t>
      </w:r>
      <w:r w:rsidRPr="00F24FD7">
        <w:t xml:space="preserve"> phuùt</w:t>
      </w:r>
    </w:p>
    <w:p w:rsidR="00084E3C" w:rsidRPr="00A24744" w:rsidRDefault="00084E3C" w:rsidP="008733B5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Bảng, phấn </w:t>
      </w:r>
      <w:r>
        <w:rPr>
          <w:rFonts w:ascii="Times New Roman" w:hAnsi="Times New Roman"/>
        </w:rPr>
        <w:tab/>
      </w:r>
      <w:r w:rsidRPr="00F24FD7">
        <w:t xml:space="preserve"> </w:t>
      </w:r>
    </w:p>
    <w:p w:rsidR="00084E3C" w:rsidRPr="00895244" w:rsidRDefault="00084E3C" w:rsidP="008733B5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  <w:r w:rsidRPr="00F24FD7">
        <w:t xml:space="preserve"> </w:t>
      </w:r>
      <w:r>
        <w:rPr>
          <w:rFonts w:ascii="Times New Roman" w:hAnsi="Times New Roman"/>
        </w:rPr>
        <w:t xml:space="preserve"> </w:t>
      </w:r>
    </w:p>
    <w:p w:rsidR="00084E3C" w:rsidRPr="00547E6A" w:rsidRDefault="00084E3C" w:rsidP="008733B5">
      <w:pPr>
        <w:rPr>
          <w:sz w:val="16"/>
          <w:szCs w:val="1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963"/>
        <w:gridCol w:w="1234"/>
        <w:gridCol w:w="4460"/>
      </w:tblGrid>
      <w:tr w:rsidR="00084E3C" w:rsidRPr="00F24FD7" w:rsidTr="00BE6391">
        <w:tc>
          <w:tcPr>
            <w:tcW w:w="5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09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4644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rPr>
          <w:trHeight w:val="854"/>
        </w:trPr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090" w:type="dxa"/>
          </w:tcPr>
          <w:p w:rsidR="00084E3C" w:rsidRPr="00F24FD7" w:rsidRDefault="00084E3C" w:rsidP="008733B5">
            <w:r w:rsidRPr="00F24FD7">
              <w:t>Vaät raén tuyeät ñoái: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Löïc:</w:t>
            </w:r>
          </w:p>
          <w:p w:rsidR="00084E3C" w:rsidRPr="00F24FD7" w:rsidRDefault="00084E3C" w:rsidP="008733B5">
            <w:r w:rsidRPr="00F24FD7">
              <w:t>Traïng thaùi caân baèng:</w:t>
            </w:r>
          </w:p>
          <w:p w:rsidR="00084E3C" w:rsidRPr="00235ACF" w:rsidRDefault="00084E3C" w:rsidP="008733B5">
            <w:r w:rsidRPr="00F24FD7">
              <w:t>Caùc ñònh nghóa khaùc: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</w:p>
          <w:p w:rsidR="00084E3C" w:rsidRPr="00BD06D6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  <w:p w:rsidR="00084E3C" w:rsidRPr="00F24FD7" w:rsidRDefault="00084E3C" w:rsidP="00BE6391">
            <w:pPr>
              <w:jc w:val="center"/>
            </w:pPr>
            <w:r>
              <w:t>3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20</w:t>
            </w:r>
          </w:p>
        </w:tc>
        <w:tc>
          <w:tcPr>
            <w:tcW w:w="4644" w:type="dxa"/>
          </w:tcPr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N</w:t>
            </w:r>
            <w:r w:rsidRPr="00F24FD7">
              <w:t xml:space="preserve">eâu vaán ñeà </w:t>
            </w:r>
          </w:p>
          <w:p w:rsidR="00084E3C" w:rsidRPr="00F24FD7" w:rsidRDefault="00084E3C" w:rsidP="00BE6391">
            <w:pPr>
              <w:numPr>
                <w:ilvl w:val="0"/>
                <w:numId w:val="1"/>
              </w:numPr>
            </w:pPr>
            <w:r>
              <w:t>Ñaøm thoaïi</w:t>
            </w:r>
          </w:p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Dieãn giaûng</w:t>
            </w:r>
          </w:p>
          <w:p w:rsidR="00084E3C" w:rsidRDefault="00084E3C" w:rsidP="00BE6391">
            <w:pPr>
              <w:ind w:left="360"/>
            </w:pPr>
            <w:r>
              <w:t xml:space="preserve">      nt  </w:t>
            </w:r>
          </w:p>
          <w:p w:rsidR="00084E3C" w:rsidRDefault="00084E3C" w:rsidP="00BE6391">
            <w:pPr>
              <w:ind w:left="360"/>
            </w:pPr>
            <w:r>
              <w:t xml:space="preserve">      nt</w:t>
            </w:r>
          </w:p>
          <w:p w:rsidR="00084E3C" w:rsidRPr="00F24FD7" w:rsidRDefault="00084E3C" w:rsidP="00BE6391">
            <w:pPr>
              <w:ind w:left="360"/>
            </w:pPr>
            <w:r>
              <w:t xml:space="preserve">      nt</w:t>
            </w:r>
          </w:p>
        </w:tc>
      </w:tr>
    </w:tbl>
    <w:p w:rsidR="00084E3C" w:rsidRPr="00A24744" w:rsidRDefault="00084E3C" w:rsidP="008733B5">
      <w:pPr>
        <w:rPr>
          <w:sz w:val="16"/>
          <w:szCs w:val="16"/>
        </w:rPr>
      </w:pPr>
    </w:p>
    <w:p w:rsidR="00084E3C" w:rsidRPr="00A24744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rPr>
          <w:rFonts w:ascii="Times New Roman" w:hAnsi="Times New Roman"/>
          <w:lang w:val="vi-VN"/>
        </w:rPr>
        <w:t>3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Pr="00F24FD7" w:rsidRDefault="00084E3C" w:rsidP="008733B5">
      <w:pPr>
        <w:ind w:left="360"/>
      </w:pPr>
      <w:r w:rsidRPr="00F24FD7">
        <w:t>1. Löïc laø gì ? caùc yeáu toá xaùc ñònh löïc vaø caùch bieåu dieãn löïc.</w:t>
      </w:r>
    </w:p>
    <w:p w:rsidR="00084E3C" w:rsidRPr="00F24FD7" w:rsidRDefault="00084E3C" w:rsidP="00A74819">
      <w:pPr>
        <w:tabs>
          <w:tab w:val="left" w:pos="3840"/>
        </w:tabs>
        <w:ind w:left="360"/>
      </w:pPr>
      <w:r w:rsidRPr="00F24FD7">
        <w:t>2. Phaân bieät heä löïc vaø hôïp löïc.</w:t>
      </w:r>
      <w:r>
        <w:tab/>
      </w:r>
    </w:p>
    <w:p w:rsidR="00084E3C" w:rsidRPr="00F24FD7" w:rsidRDefault="00084E3C" w:rsidP="008733B5">
      <w:pPr>
        <w:ind w:left="360"/>
      </w:pPr>
      <w:r w:rsidRPr="00F24FD7">
        <w:t>3. Hai heä löïc caân baèng coù töông ñöông nhau khoâng ?</w:t>
      </w:r>
    </w:p>
    <w:p w:rsidR="00084E3C" w:rsidRDefault="00084E3C" w:rsidP="008733B5">
      <w:pPr>
        <w:ind w:left="360" w:hanging="360"/>
      </w:pPr>
      <w:r w:rsidRPr="00F24FD7">
        <w:t>V</w:t>
      </w:r>
      <w:r>
        <w:t>I</w:t>
      </w:r>
      <w:r w:rsidRPr="00F24FD7">
        <w:t xml:space="preserve">. TÖÏ ÑAÙNH GIAÙ CUÛA GIAÙO VIEÂN VEÀ THÔØI GIAN, NOÄI DUNG, PHÖÔNG PHAÙP, ÑOÀ DUØNG DAÏY HOÏC: </w:t>
      </w:r>
    </w:p>
    <w:p w:rsidR="00084E3C" w:rsidRPr="00F24FD7" w:rsidRDefault="00084E3C" w:rsidP="008733B5">
      <w:r>
        <w:t xml:space="preserve">       </w:t>
      </w:r>
      <w:r w:rsidRPr="00F24FD7"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F24FD7">
        <w:t xml:space="preserve">  </w:t>
      </w:r>
      <w:r>
        <w:tab/>
      </w:r>
      <w:r>
        <w:tab/>
      </w:r>
      <w:r w:rsidRPr="00F24FD7">
        <w:t xml:space="preserve"> </w:t>
      </w:r>
      <w:r>
        <w:t xml:space="preserve">         </w:t>
      </w:r>
      <w:r w:rsidRPr="00F24FD7">
        <w:t xml:space="preserve"> Ngaøy </w:t>
      </w:r>
      <w:r>
        <w:t xml:space="preserve">     </w:t>
      </w:r>
      <w:r w:rsidRPr="00F24FD7">
        <w:t xml:space="preserve"> thaùng </w:t>
      </w:r>
      <w:r>
        <w:t xml:space="preserve">     </w:t>
      </w:r>
      <w:r w:rsidRPr="00F24FD7">
        <w:t xml:space="preserve"> naêm 20</w:t>
      </w:r>
      <w:r>
        <w:t>1</w:t>
      </w:r>
    </w:p>
    <w:p w:rsidR="00084E3C" w:rsidRPr="00F24FD7" w:rsidRDefault="00084E3C" w:rsidP="008733B5">
      <w:pPr>
        <w:ind w:left="720"/>
      </w:pP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8733B5"/>
    <w:p w:rsidR="00084E3C" w:rsidRDefault="00084E3C" w:rsidP="008733B5"/>
    <w:p w:rsidR="00084E3C" w:rsidRPr="00F24FD7" w:rsidRDefault="00084E3C" w:rsidP="008733B5"/>
    <w:p w:rsidR="00084E3C" w:rsidRPr="00235ACF" w:rsidRDefault="00084E3C" w:rsidP="008733B5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r>
        <w:t xml:space="preserve">  </w:t>
      </w: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Default="00084E3C" w:rsidP="008733B5">
      <w:pPr>
        <w:rPr>
          <w:sz w:val="16"/>
          <w:szCs w:val="16"/>
        </w:rPr>
      </w:pPr>
    </w:p>
    <w:p w:rsidR="00084E3C" w:rsidRPr="00622139" w:rsidRDefault="00084E3C" w:rsidP="008733B5">
      <w:pPr>
        <w:rPr>
          <w:sz w:val="16"/>
          <w:szCs w:val="16"/>
        </w:rPr>
      </w:pPr>
    </w:p>
    <w:p w:rsidR="00084E3C" w:rsidRPr="007B1663" w:rsidRDefault="00084E3C" w:rsidP="008733B5">
      <w:pPr>
        <w:rPr>
          <w:sz w:val="28"/>
          <w:szCs w:val="28"/>
        </w:rPr>
      </w:pPr>
      <w:r>
        <w:tab/>
      </w:r>
      <w:r>
        <w:tab/>
      </w:r>
      <w:r w:rsidRPr="007B1663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7B1663">
        <w:rPr>
          <w:sz w:val="28"/>
          <w:szCs w:val="28"/>
        </w:rPr>
        <w:t xml:space="preserve">   Soá tieát:   1        Toång soá tieát ñaõ giaûng: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7B1663">
        <w:rPr>
          <w:sz w:val="28"/>
          <w:szCs w:val="28"/>
        </w:rPr>
        <w:t xml:space="preserve"> </w:t>
      </w:r>
    </w:p>
    <w:p w:rsidR="00084E3C" w:rsidRPr="007B1663" w:rsidRDefault="00084E3C" w:rsidP="008733B5">
      <w:pPr>
        <w:rPr>
          <w:sz w:val="28"/>
          <w:szCs w:val="28"/>
        </w:rPr>
      </w:pPr>
      <w:r w:rsidRPr="007B1663">
        <w:rPr>
          <w:sz w:val="28"/>
          <w:szCs w:val="28"/>
        </w:rPr>
        <w:tab/>
      </w:r>
      <w:r w:rsidRPr="007B1663">
        <w:rPr>
          <w:sz w:val="28"/>
          <w:szCs w:val="28"/>
        </w:rPr>
        <w:tab/>
        <w:t>Thöïc hieän ngaøy       /      /20</w:t>
      </w:r>
      <w:r>
        <w:rPr>
          <w:sz w:val="28"/>
          <w:szCs w:val="28"/>
        </w:rPr>
        <w:t>1</w:t>
      </w:r>
      <w:r w:rsidRPr="007B1663">
        <w:rPr>
          <w:sz w:val="28"/>
          <w:szCs w:val="28"/>
        </w:rPr>
        <w:t xml:space="preserve">      ñeán        /      /20</w:t>
      </w:r>
      <w:r>
        <w:rPr>
          <w:sz w:val="28"/>
          <w:szCs w:val="28"/>
        </w:rPr>
        <w:t>1</w:t>
      </w:r>
      <w:r w:rsidRPr="007B1663">
        <w:rPr>
          <w:sz w:val="28"/>
          <w:szCs w:val="28"/>
        </w:rPr>
        <w:t xml:space="preserve"> </w:t>
      </w:r>
    </w:p>
    <w:p w:rsidR="00084E3C" w:rsidRDefault="00084E3C" w:rsidP="008733B5"/>
    <w:p w:rsidR="00084E3C" w:rsidRPr="007B1663" w:rsidRDefault="00084E3C" w:rsidP="008733B5">
      <w:pPr>
        <w:rPr>
          <w:sz w:val="26"/>
          <w:szCs w:val="26"/>
        </w:rPr>
      </w:pPr>
      <w:r w:rsidRPr="007B1663">
        <w:rPr>
          <w:sz w:val="26"/>
          <w:szCs w:val="26"/>
        </w:rPr>
        <w:t xml:space="preserve">TEÂN BAØI: </w:t>
      </w:r>
      <w:r w:rsidRPr="007B1663">
        <w:rPr>
          <w:sz w:val="26"/>
          <w:szCs w:val="26"/>
        </w:rPr>
        <w:tab/>
        <w:t xml:space="preserve">Baøi 2- </w:t>
      </w:r>
      <w:r w:rsidRPr="007B1663">
        <w:rPr>
          <w:b/>
          <w:sz w:val="26"/>
          <w:szCs w:val="26"/>
        </w:rPr>
        <w:t>CAÙC TIEÂN ÑEÀ TÓNH HOÏC</w:t>
      </w:r>
    </w:p>
    <w:p w:rsidR="00084E3C" w:rsidRPr="00F24FD7" w:rsidRDefault="00084E3C" w:rsidP="008733B5">
      <w:pPr>
        <w:ind w:left="1440" w:hanging="1440"/>
      </w:pPr>
      <w:r w:rsidRPr="00F24FD7">
        <w:sym w:font="Wingdings 2" w:char="F0E0"/>
      </w:r>
      <w:r w:rsidRPr="00F24FD7">
        <w:t xml:space="preserve"> Muïc ñích: Hoïc caùc tieân ñeà tónh hoïc</w:t>
      </w:r>
    </w:p>
    <w:p w:rsidR="00084E3C" w:rsidRPr="00F24FD7" w:rsidRDefault="00084E3C" w:rsidP="008733B5">
      <w:r w:rsidRPr="00F24FD7">
        <w:sym w:font="Wingdings 2" w:char="F0E0"/>
      </w:r>
      <w:r w:rsidRPr="00F24FD7">
        <w:t xml:space="preserve"> Yeâu caàu : Trình baøy ñöôïc noäi dung caùc tieân ñeà tónh hoïc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0</w:t>
      </w:r>
      <w:r w:rsidRPr="00F24FD7">
        <w:t xml:space="preserve"> 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</w:t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0  phuùt</w:t>
      </w:r>
    </w:p>
    <w:p w:rsidR="00084E3C" w:rsidRPr="00F24FD7" w:rsidRDefault="00084E3C" w:rsidP="0098658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166156" w:rsidRDefault="00084E3C" w:rsidP="00986586">
      <w:pPr>
        <w:rPr>
          <w:sz w:val="16"/>
          <w:szCs w:val="16"/>
        </w:rPr>
      </w:pPr>
      <w:r>
        <w:t xml:space="preserve">       </w:t>
      </w:r>
      <w:r w:rsidRPr="00F24FD7">
        <w:t>Caâu hoûi kieåm tra:</w:t>
      </w:r>
    </w:p>
    <w:p w:rsidR="00084E3C" w:rsidRPr="00F24FD7" w:rsidRDefault="00084E3C" w:rsidP="008733B5">
      <w:r w:rsidRPr="00F24FD7">
        <w:t>III. GIAÛN</w:t>
      </w:r>
      <w:r>
        <w:t xml:space="preserve">G BAØI MÔÙI: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Thôøi gian: </w:t>
      </w:r>
      <w:r>
        <w:rPr>
          <w:rFonts w:ascii="Times New Roman" w:hAnsi="Times New Roman"/>
          <w:lang w:val="vi-VN"/>
        </w:rPr>
        <w:t>30</w:t>
      </w:r>
      <w:r w:rsidRPr="00F24FD7">
        <w:t xml:space="preserve">  phuùt</w:t>
      </w:r>
    </w:p>
    <w:p w:rsidR="00084E3C" w:rsidRPr="00A24744" w:rsidRDefault="00084E3C" w:rsidP="00986586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Bảng, phấn </w:t>
      </w:r>
      <w:r>
        <w:rPr>
          <w:rFonts w:ascii="Times New Roman" w:hAnsi="Times New Roman"/>
        </w:rPr>
        <w:tab/>
      </w:r>
      <w:r w:rsidRPr="00F24FD7">
        <w:t xml:space="preserve"> </w:t>
      </w:r>
    </w:p>
    <w:p w:rsidR="00084E3C" w:rsidRPr="00895244" w:rsidRDefault="00084E3C" w:rsidP="00986586">
      <w:pPr>
        <w:numPr>
          <w:ilvl w:val="0"/>
          <w:numId w:val="25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  <w:r w:rsidRPr="00F24FD7">
        <w:t xml:space="preserve"> </w:t>
      </w:r>
      <w:r>
        <w:rPr>
          <w:rFonts w:ascii="Times New Roman" w:hAnsi="Times New Roman"/>
        </w:rPr>
        <w:t xml:space="preserve"> </w:t>
      </w:r>
    </w:p>
    <w:p w:rsidR="00084E3C" w:rsidRPr="00986586" w:rsidRDefault="00084E3C" w:rsidP="008733B5">
      <w:pPr>
        <w:rPr>
          <w:sz w:val="8"/>
          <w:szCs w:val="8"/>
        </w:rPr>
      </w:pPr>
    </w:p>
    <w:tbl>
      <w:tblPr>
        <w:tblW w:w="95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3627"/>
        <w:gridCol w:w="1439"/>
        <w:gridCol w:w="3957"/>
      </w:tblGrid>
      <w:tr w:rsidR="00084E3C" w:rsidRPr="00F24FD7" w:rsidTr="00BE6391">
        <w:tc>
          <w:tcPr>
            <w:tcW w:w="5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63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440" w:type="dxa"/>
          </w:tcPr>
          <w:p w:rsidR="00084E3C" w:rsidRPr="00F24FD7" w:rsidRDefault="00084E3C" w:rsidP="00BE6391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3960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630" w:type="dxa"/>
          </w:tcPr>
          <w:p w:rsidR="00084E3C" w:rsidRDefault="00084E3C" w:rsidP="008733B5">
            <w:r w:rsidRPr="00F24FD7">
              <w:t>Tieân ñeà 1: (Tieân ñeà veà caëp löïc caân baèng)</w:t>
            </w:r>
          </w:p>
          <w:p w:rsidR="00084E3C" w:rsidRPr="00F24FD7" w:rsidRDefault="00084E3C" w:rsidP="008733B5"/>
          <w:p w:rsidR="00084E3C" w:rsidRPr="00F24FD7" w:rsidRDefault="00084E3C" w:rsidP="00D17AD7">
            <w:r w:rsidRPr="00F24FD7">
              <w:t>Tieân ñeà 2: (Tieân ñeà theâm hoaëc bôùt caùc caëp löïc caân baèng)</w:t>
            </w:r>
          </w:p>
          <w:p w:rsidR="00084E3C" w:rsidRPr="00F24FD7" w:rsidRDefault="00084E3C" w:rsidP="008733B5">
            <w:r w:rsidRPr="00F24FD7">
              <w:t>Tieân ñeà 3:(Tieân ñeà ñöôøng cheùo hình bình haønh)</w:t>
            </w:r>
          </w:p>
          <w:p w:rsidR="00084E3C" w:rsidRPr="00F24FD7" w:rsidRDefault="00084E3C" w:rsidP="008733B5">
            <w:r w:rsidRPr="00F24FD7">
              <w:t>Tieân ñeà 4: (Tieân ñeà löïc taùc duïng vaø phaûn löïc taùc duïng)</w:t>
            </w:r>
          </w:p>
        </w:tc>
        <w:tc>
          <w:tcPr>
            <w:tcW w:w="1440" w:type="dxa"/>
          </w:tcPr>
          <w:p w:rsidR="00084E3C" w:rsidRPr="007B0EF5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  <w:p w:rsidR="00084E3C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</w:p>
          <w:p w:rsidR="00084E3C" w:rsidRPr="00E836F6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 w:rsidRPr="00F24FD7">
              <w:t>1</w:t>
            </w:r>
            <w:r>
              <w:rPr>
                <w:rFonts w:ascii="Times New Roman" w:hAnsi="Times New Roman"/>
                <w:lang w:val="vi-VN"/>
              </w:rPr>
              <w:t>2</w:t>
            </w:r>
          </w:p>
          <w:p w:rsidR="00084E3C" w:rsidRPr="00F24FD7" w:rsidRDefault="00084E3C" w:rsidP="008733B5"/>
          <w:p w:rsidR="00084E3C" w:rsidRPr="007B0EF5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7B0EF5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3960" w:type="dxa"/>
          </w:tcPr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N</w:t>
            </w:r>
            <w:r w:rsidRPr="00F24FD7">
              <w:t xml:space="preserve">eâu vaán ñeà </w:t>
            </w:r>
          </w:p>
          <w:p w:rsidR="00084E3C" w:rsidRPr="00F24FD7" w:rsidRDefault="00084E3C" w:rsidP="00BE6391">
            <w:pPr>
              <w:numPr>
                <w:ilvl w:val="0"/>
                <w:numId w:val="1"/>
              </w:numPr>
            </w:pPr>
            <w:r>
              <w:t>Ñaøm thoaïi</w:t>
            </w:r>
          </w:p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Dieãn giaûng</w:t>
            </w:r>
          </w:p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Ñaøm thoaïi keát hôïp dieãn giaûng</w:t>
            </w:r>
          </w:p>
          <w:p w:rsidR="00084E3C" w:rsidRDefault="00084E3C" w:rsidP="00BE6391">
            <w:pPr>
              <w:numPr>
                <w:ilvl w:val="0"/>
                <w:numId w:val="1"/>
              </w:numPr>
            </w:pPr>
            <w:r>
              <w:t>N</w:t>
            </w:r>
            <w:r w:rsidRPr="00F24FD7">
              <w:t xml:space="preserve">eâu vaán ñeà </w:t>
            </w:r>
          </w:p>
          <w:p w:rsidR="00084E3C" w:rsidRDefault="00084E3C" w:rsidP="00BE6391">
            <w:pPr>
              <w:ind w:left="540"/>
            </w:pPr>
          </w:p>
          <w:p w:rsidR="00084E3C" w:rsidRPr="00F24FD7" w:rsidRDefault="00084E3C" w:rsidP="00BE6391">
            <w:pPr>
              <w:numPr>
                <w:ilvl w:val="0"/>
                <w:numId w:val="1"/>
              </w:numPr>
            </w:pPr>
            <w:r>
              <w:t>Neâu vaán ñeà keát hôïp ñaøm thoaïi</w:t>
            </w:r>
          </w:p>
        </w:tc>
      </w:tr>
    </w:tbl>
    <w:p w:rsidR="00084E3C" w:rsidRPr="00986586" w:rsidRDefault="00084E3C" w:rsidP="008733B5">
      <w:pPr>
        <w:rPr>
          <w:sz w:val="8"/>
          <w:szCs w:val="8"/>
        </w:rPr>
      </w:pPr>
    </w:p>
    <w:p w:rsidR="00084E3C" w:rsidRPr="00166156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3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r w:rsidRPr="00F24FD7">
        <w:tab/>
        <w:t>1. Trình baøy noäi dung caùc tieân ñeà tónh hoïc.</w:t>
      </w:r>
    </w:p>
    <w:p w:rsidR="00084E3C" w:rsidRPr="00166156" w:rsidRDefault="00084E3C" w:rsidP="008733B5">
      <w:r w:rsidRPr="00F24FD7">
        <w:tab/>
        <w:t>2. Vì sao löïc taùc duïng vaø phaûn löïc taùc duïng khoâng phaûi laø caëp löïc caân baèng ?</w:t>
      </w:r>
    </w:p>
    <w:p w:rsidR="00084E3C" w:rsidRPr="00986586" w:rsidRDefault="00084E3C" w:rsidP="00986586">
      <w:pPr>
        <w:ind w:left="360" w:hanging="360"/>
      </w:pPr>
      <w:r w:rsidRPr="00F24FD7">
        <w:t>V.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  <w:t xml:space="preserve">          </w:t>
      </w:r>
      <w:r w:rsidRPr="00F24FD7">
        <w:tab/>
      </w:r>
      <w:r w:rsidRPr="00F24FD7">
        <w:tab/>
        <w:t xml:space="preserve">  </w:t>
      </w:r>
      <w:r>
        <w:tab/>
      </w:r>
      <w:r>
        <w:tab/>
      </w:r>
      <w:r w:rsidRPr="00F24FD7">
        <w:t xml:space="preserve">  </w:t>
      </w:r>
      <w:r>
        <w:t xml:space="preserve">       </w:t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</w:t>
      </w:r>
      <w:r w:rsidRPr="00F24FD7">
        <w:t xml:space="preserve"> naêm 2</w:t>
      </w:r>
    </w:p>
    <w:p w:rsidR="00084E3C" w:rsidRPr="00F24FD7" w:rsidRDefault="00084E3C" w:rsidP="00986586">
      <w:pPr>
        <w:ind w:left="720"/>
      </w:pPr>
      <w:r w:rsidRPr="00F24FD7">
        <w:t xml:space="preserve">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986586"/>
    <w:p w:rsidR="00084E3C" w:rsidRDefault="00084E3C" w:rsidP="00986586"/>
    <w:p w:rsidR="00084E3C" w:rsidRPr="00F24FD7" w:rsidRDefault="00084E3C" w:rsidP="00986586"/>
    <w:p w:rsidR="00084E3C" w:rsidRPr="00235ACF" w:rsidRDefault="00084E3C" w:rsidP="00986586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F31A5C">
      <w:pPr>
        <w:rPr>
          <w:b/>
          <w:sz w:val="32"/>
          <w:szCs w:val="32"/>
        </w:rPr>
      </w:pPr>
    </w:p>
    <w:p w:rsidR="00084E3C" w:rsidRDefault="00084E3C" w:rsidP="00F31A5C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Default="00084E3C" w:rsidP="00F31A5C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Default="00084E3C" w:rsidP="00F31A5C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Pr="007B0EF5" w:rsidRDefault="00084E3C" w:rsidP="00F31A5C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Pr="00F31A5C" w:rsidRDefault="00084E3C" w:rsidP="008733B5">
      <w:pPr>
        <w:rPr>
          <w:sz w:val="28"/>
          <w:szCs w:val="28"/>
        </w:rPr>
      </w:pPr>
      <w:r>
        <w:tab/>
      </w:r>
      <w:r>
        <w:tab/>
      </w:r>
      <w:r w:rsidRPr="00F31A5C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3</w:t>
      </w:r>
      <w:r w:rsidRPr="00F31A5C">
        <w:rPr>
          <w:sz w:val="28"/>
          <w:szCs w:val="28"/>
        </w:rPr>
        <w:t xml:space="preserve">   Soá tieát:   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F31A5C">
        <w:rPr>
          <w:sz w:val="28"/>
          <w:szCs w:val="28"/>
        </w:rPr>
        <w:t xml:space="preserve">        Toång soá tieát ñaõ giaûng: 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F31A5C">
        <w:rPr>
          <w:sz w:val="28"/>
          <w:szCs w:val="28"/>
        </w:rPr>
        <w:t xml:space="preserve"> </w:t>
      </w:r>
    </w:p>
    <w:p w:rsidR="00084E3C" w:rsidRPr="00F31A5C" w:rsidRDefault="00084E3C" w:rsidP="008733B5">
      <w:pPr>
        <w:rPr>
          <w:sz w:val="28"/>
          <w:szCs w:val="28"/>
        </w:rPr>
      </w:pPr>
      <w:r w:rsidRPr="00F31A5C">
        <w:rPr>
          <w:sz w:val="28"/>
          <w:szCs w:val="28"/>
        </w:rPr>
        <w:tab/>
      </w:r>
      <w:r w:rsidRPr="00F31A5C">
        <w:rPr>
          <w:sz w:val="28"/>
          <w:szCs w:val="28"/>
        </w:rPr>
        <w:tab/>
        <w:t>Thöïc hieän ngaøy       /        /20</w:t>
      </w:r>
      <w:r>
        <w:rPr>
          <w:sz w:val="28"/>
          <w:szCs w:val="28"/>
        </w:rPr>
        <w:t>1</w:t>
      </w:r>
      <w:r w:rsidRPr="00F31A5C">
        <w:rPr>
          <w:sz w:val="28"/>
          <w:szCs w:val="28"/>
        </w:rPr>
        <w:t xml:space="preserve">      ñeán       /       /20</w:t>
      </w:r>
      <w:r>
        <w:rPr>
          <w:sz w:val="28"/>
          <w:szCs w:val="28"/>
        </w:rPr>
        <w:t>1</w:t>
      </w:r>
      <w:r w:rsidRPr="00F31A5C">
        <w:rPr>
          <w:sz w:val="28"/>
          <w:szCs w:val="28"/>
        </w:rPr>
        <w:t xml:space="preserve"> </w:t>
      </w:r>
    </w:p>
    <w:p w:rsidR="00084E3C" w:rsidRDefault="00084E3C" w:rsidP="008733B5"/>
    <w:p w:rsidR="00084E3C" w:rsidRPr="00F31A5C" w:rsidRDefault="00084E3C" w:rsidP="008733B5">
      <w:pPr>
        <w:rPr>
          <w:sz w:val="26"/>
          <w:szCs w:val="26"/>
        </w:rPr>
      </w:pPr>
      <w:r>
        <w:t xml:space="preserve">   </w:t>
      </w:r>
      <w:r w:rsidRPr="00F31A5C">
        <w:rPr>
          <w:sz w:val="26"/>
          <w:szCs w:val="26"/>
        </w:rPr>
        <w:t xml:space="preserve">TEÂN BAØI: </w:t>
      </w:r>
      <w:r w:rsidRPr="00F31A5C">
        <w:rPr>
          <w:b/>
          <w:sz w:val="26"/>
          <w:szCs w:val="26"/>
        </w:rPr>
        <w:tab/>
        <w:t>Baøi 3 - LIEÂN KEÁT VAØ PHAÛN LÖÏC LIEÂN KEÁT</w:t>
      </w:r>
    </w:p>
    <w:p w:rsidR="00084E3C" w:rsidRPr="00F24FD7" w:rsidRDefault="00084E3C" w:rsidP="008733B5">
      <w:pPr>
        <w:ind w:left="1440" w:hanging="1440"/>
      </w:pPr>
      <w:r>
        <w:t xml:space="preserve">  </w:t>
      </w:r>
      <w:r w:rsidRPr="00F24FD7">
        <w:sym w:font="Wingdings 2" w:char="F0E0"/>
      </w:r>
      <w:r w:rsidRPr="00F24FD7">
        <w:t xml:space="preserve"> Muïc ñích: </w:t>
      </w:r>
      <w:r>
        <w:t xml:space="preserve">  </w:t>
      </w:r>
      <w:r w:rsidRPr="00F24FD7">
        <w:t>Hoïc caùc khaùi nieäm veà lieân keát, phaûn löïc lieân keát vaø caùc lieân keát thöôøng gaëp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 xml:space="preserve"> Yeâu caàu : </w:t>
      </w:r>
      <w:r>
        <w:tab/>
      </w:r>
      <w:r w:rsidRPr="00F24FD7">
        <w:t>- Xaùc ñònh ñöôïc caùc loaïi lieân keát thöôøng gaëp.</w:t>
      </w:r>
    </w:p>
    <w:p w:rsidR="00084E3C" w:rsidRPr="00F24FD7" w:rsidRDefault="00084E3C" w:rsidP="008733B5">
      <w:r w:rsidRPr="00F24FD7">
        <w:tab/>
        <w:t xml:space="preserve">       </w:t>
      </w:r>
      <w:r>
        <w:tab/>
      </w:r>
      <w:r w:rsidRPr="00F24FD7">
        <w:t>- Trình baøy ñöôïc noäi dung tieân ñeà 5 vaø xaùc ñònh heä löïc taùc duïng leân vaät.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2</w:t>
      </w:r>
      <w:r w:rsidRPr="00F24FD7">
        <w:t xml:space="preserve"> 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6025F2">
      <w:r>
        <w:t xml:space="preserve">   </w:t>
      </w:r>
      <w:r w:rsidRPr="00F24FD7">
        <w:sym w:font="Wingdings 2" w:char="F0E0"/>
      </w:r>
      <w:r w:rsidRPr="00F24FD7">
        <w:t>Noäi dung caàn nhaéc nhôû:</w:t>
      </w:r>
      <w:r>
        <w:t xml:space="preserve"> </w:t>
      </w:r>
      <w:r w:rsidRPr="00F24FD7">
        <w:t>Veä sinh lôùp hoïc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1</w:t>
      </w:r>
      <w:r w:rsidRPr="00F24FD7">
        <w:t>0 phuùt</w:t>
      </w:r>
    </w:p>
    <w:p w:rsidR="00084E3C" w:rsidRPr="00F24FD7" w:rsidRDefault="00084E3C" w:rsidP="00F23F4F">
      <w:r w:rsidRPr="00F24FD7">
        <w:t xml:space="preserve">         </w:t>
      </w:r>
      <w:r>
        <w:t>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Default="00084E3C" w:rsidP="008733B5">
      <w:pPr>
        <w:rPr>
          <w:rFonts w:ascii="Times New Roman" w:hAnsi="Times New Roman"/>
          <w:lang w:val="vi-VN"/>
        </w:rPr>
      </w:pPr>
      <w:r>
        <w:t xml:space="preserve">         </w:t>
      </w:r>
      <w:r w:rsidRPr="00F24FD7">
        <w:t>Caâu hoûi kieåm tra:</w:t>
      </w:r>
    </w:p>
    <w:p w:rsidR="00084E3C" w:rsidRPr="00F24FD7" w:rsidRDefault="00084E3C" w:rsidP="007B0EF5">
      <w:pPr>
        <w:tabs>
          <w:tab w:val="left" w:pos="3840"/>
        </w:tabs>
        <w:ind w:left="360"/>
      </w:pPr>
      <w:r>
        <w:rPr>
          <w:rFonts w:ascii="Times New Roman" w:hAnsi="Times New Roman"/>
          <w:lang w:val="vi-VN"/>
        </w:rPr>
        <w:t>1</w:t>
      </w:r>
      <w:r w:rsidRPr="00F24FD7">
        <w:t>. Phaân bieät heä löïc vaø hôïp löïc.</w:t>
      </w:r>
      <w:r>
        <w:tab/>
      </w:r>
    </w:p>
    <w:p w:rsidR="00084E3C" w:rsidRPr="00F24FD7" w:rsidRDefault="00084E3C" w:rsidP="007B0EF5">
      <w:pPr>
        <w:tabs>
          <w:tab w:val="left" w:pos="3840"/>
        </w:tabs>
        <w:ind w:left="360"/>
      </w:pPr>
      <w:r w:rsidRPr="00F24FD7">
        <w:t>2. Phaân bieät heä löïc vaø hôïp löïc.</w:t>
      </w:r>
      <w:r>
        <w:tab/>
      </w:r>
    </w:p>
    <w:p w:rsidR="00084E3C" w:rsidRPr="00F24FD7" w:rsidRDefault="00084E3C" w:rsidP="007B0EF5">
      <w:pPr>
        <w:ind w:left="360"/>
      </w:pPr>
      <w:r w:rsidRPr="00F24FD7">
        <w:t>3. Hai heä löïc caân baèng coù töông ñöông nhau khoâng ?</w:t>
      </w:r>
    </w:p>
    <w:p w:rsidR="00084E3C" w:rsidRPr="007B0EF5" w:rsidRDefault="00084E3C" w:rsidP="008733B5">
      <w:pPr>
        <w:rPr>
          <w:rFonts w:ascii="Times New Roman" w:hAnsi="Times New Roman"/>
          <w:lang w:val="vi-VN"/>
        </w:rPr>
      </w:pPr>
    </w:p>
    <w:p w:rsidR="00084E3C" w:rsidRDefault="00084E3C" w:rsidP="008733B5">
      <w:r w:rsidRPr="00F24FD7">
        <w:t>III. GIAÛNG</w:t>
      </w:r>
      <w:r>
        <w:t xml:space="preserve"> BAØI MÔÙI: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Thôøi gian: </w:t>
      </w:r>
      <w:r>
        <w:rPr>
          <w:rFonts w:ascii="Times New Roman" w:hAnsi="Times New Roman"/>
          <w:lang w:val="vi-VN"/>
        </w:rPr>
        <w:t>70</w:t>
      </w:r>
      <w:r w:rsidRPr="00F24FD7">
        <w:t xml:space="preserve"> phuùt</w:t>
      </w:r>
    </w:p>
    <w:p w:rsidR="00084E3C" w:rsidRDefault="00084E3C" w:rsidP="008733B5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7532CE" w:rsidRDefault="00084E3C" w:rsidP="008733B5">
      <w:pPr>
        <w:rPr>
          <w:sz w:val="16"/>
          <w:szCs w:val="16"/>
        </w:rPr>
      </w:pPr>
    </w:p>
    <w:tbl>
      <w:tblPr>
        <w:tblW w:w="9345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2884"/>
        <w:gridCol w:w="1300"/>
        <w:gridCol w:w="4644"/>
      </w:tblGrid>
      <w:tr w:rsidR="00084E3C" w:rsidRPr="00F24FD7" w:rsidTr="00BE6391">
        <w:tc>
          <w:tcPr>
            <w:tcW w:w="517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2884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300" w:type="dxa"/>
          </w:tcPr>
          <w:p w:rsidR="00084E3C" w:rsidRPr="00F24FD7" w:rsidRDefault="00084E3C" w:rsidP="00BE6391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4644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7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</w:tc>
        <w:tc>
          <w:tcPr>
            <w:tcW w:w="2884" w:type="dxa"/>
          </w:tcPr>
          <w:p w:rsidR="00084E3C" w:rsidRPr="00F24FD7" w:rsidRDefault="00084E3C" w:rsidP="008733B5">
            <w:r w:rsidRPr="00F24FD7">
              <w:t>Khaùi nieäm:</w:t>
            </w:r>
          </w:p>
          <w:p w:rsidR="00084E3C" w:rsidRPr="00F24FD7" w:rsidRDefault="00084E3C" w:rsidP="008733B5">
            <w:r w:rsidRPr="00F24FD7">
              <w:t>Caùc lieân keát thöôøng gaëp:</w:t>
            </w:r>
          </w:p>
          <w:p w:rsidR="00084E3C" w:rsidRPr="00F24FD7" w:rsidRDefault="00084E3C" w:rsidP="008733B5">
            <w:r w:rsidRPr="00F24FD7">
              <w:t>Tieân ñeà giaûi phoùng lieân keát: (Tieân ñeà 5)</w:t>
            </w:r>
          </w:p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300" w:type="dxa"/>
          </w:tcPr>
          <w:p w:rsidR="00084E3C" w:rsidRPr="00F24FD7" w:rsidRDefault="00084E3C" w:rsidP="00BE6391">
            <w:pPr>
              <w:jc w:val="center"/>
            </w:pPr>
            <w:r>
              <w:t>10</w:t>
            </w:r>
          </w:p>
          <w:p w:rsidR="00084E3C" w:rsidRPr="007B0EF5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30</w:t>
            </w:r>
          </w:p>
          <w:p w:rsidR="00084E3C" w:rsidRPr="00F24FD7" w:rsidRDefault="00084E3C" w:rsidP="00BE6391">
            <w:pPr>
              <w:jc w:val="center"/>
            </w:pPr>
            <w:r>
              <w:t>3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7B0EF5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27</w:t>
            </w:r>
          </w:p>
        </w:tc>
        <w:tc>
          <w:tcPr>
            <w:tcW w:w="4644" w:type="dxa"/>
          </w:tcPr>
          <w:p w:rsidR="00084E3C" w:rsidRPr="00F24FD7" w:rsidRDefault="00084E3C" w:rsidP="001D6B7A">
            <w:r>
              <w:t>-  N</w:t>
            </w:r>
            <w:r w:rsidRPr="00F24FD7">
              <w:t xml:space="preserve">eâu vaán ñeà </w:t>
            </w:r>
          </w:p>
          <w:p w:rsidR="00084E3C" w:rsidRDefault="00084E3C" w:rsidP="001D6B7A">
            <w:r>
              <w:t>- T</w:t>
            </w:r>
            <w:r w:rsidRPr="00F24FD7">
              <w:t>huyeát giaûng keát hôïp ñaët caâu hoûi.</w:t>
            </w:r>
          </w:p>
          <w:p w:rsidR="00084E3C" w:rsidRDefault="00084E3C" w:rsidP="001D6B7A">
            <w:r>
              <w:t>- Dieãn giaûng</w:t>
            </w:r>
          </w:p>
          <w:p w:rsidR="00084E3C" w:rsidRPr="00F24FD7" w:rsidRDefault="00084E3C" w:rsidP="00BE6391">
            <w:pPr>
              <w:ind w:left="360"/>
            </w:pPr>
          </w:p>
          <w:p w:rsidR="00084E3C" w:rsidRPr="00F24FD7" w:rsidRDefault="00084E3C" w:rsidP="00731A2F">
            <w:r>
              <w:t xml:space="preserve">- </w:t>
            </w:r>
            <w:r w:rsidRPr="00F24FD7">
              <w:t>HS chuaån bò vaø leân baûng giaûi baøi taäp.</w:t>
            </w:r>
          </w:p>
        </w:tc>
      </w:tr>
    </w:tbl>
    <w:p w:rsidR="00084E3C" w:rsidRPr="00335282" w:rsidRDefault="00084E3C" w:rsidP="00335282">
      <w:pPr>
        <w:rPr>
          <w:sz w:val="16"/>
          <w:szCs w:val="16"/>
        </w:rPr>
      </w:pPr>
    </w:p>
    <w:p w:rsidR="00084E3C" w:rsidRPr="00335282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rPr>
          <w:rFonts w:ascii="Times New Roman" w:hAnsi="Times New Roman"/>
          <w:lang w:val="vi-VN"/>
        </w:rPr>
        <w:t>6</w:t>
      </w:r>
      <w:r w:rsidRPr="00F24FD7">
        <w:t xml:space="preserve"> phuùt</w:t>
      </w:r>
    </w:p>
    <w:p w:rsidR="00084E3C" w:rsidRPr="00F24FD7" w:rsidRDefault="00084E3C" w:rsidP="008733B5">
      <w:r w:rsidRPr="00F24FD7">
        <w:t>V. CAÂU HOÛI VAØ BAØI TAÄI VEÀ NHAØ: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Thôøi gian: </w:t>
      </w:r>
      <w:r>
        <w:t xml:space="preserve"> </w:t>
      </w:r>
      <w:r>
        <w:rPr>
          <w:rFonts w:ascii="Times New Roman" w:hAnsi="Times New Roman"/>
          <w:lang w:val="vi-VN"/>
        </w:rPr>
        <w:t>2</w:t>
      </w:r>
      <w:r>
        <w:t xml:space="preserve"> </w:t>
      </w:r>
      <w:r w:rsidRPr="00F24FD7">
        <w:t>phuùt</w:t>
      </w:r>
    </w:p>
    <w:p w:rsidR="00084E3C" w:rsidRPr="00F24FD7" w:rsidRDefault="00084E3C" w:rsidP="008733B5">
      <w:r w:rsidRPr="00F24FD7">
        <w:tab/>
        <w:t>1. Neâu caùc tính chaát cuûa phaûn löïc lieân keát.</w:t>
      </w:r>
    </w:p>
    <w:p w:rsidR="00084E3C" w:rsidRPr="00F24FD7" w:rsidRDefault="00084E3C" w:rsidP="008733B5">
      <w:r w:rsidRPr="00F24FD7">
        <w:tab/>
        <w:t>2. Neâu vaø giaûi thích noäi dung TÑ5</w:t>
      </w:r>
    </w:p>
    <w:p w:rsidR="00084E3C" w:rsidRPr="00F24FD7" w:rsidRDefault="00084E3C" w:rsidP="00335282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</w:t>
      </w:r>
      <w:r>
        <w:tab/>
      </w:r>
      <w:r w:rsidRPr="00F24FD7">
        <w:t xml:space="preserve"> Ngaøy </w:t>
      </w:r>
      <w:r>
        <w:t xml:space="preserve">    </w:t>
      </w:r>
      <w:r w:rsidRPr="00F24FD7">
        <w:t xml:space="preserve"> thaùng </w:t>
      </w:r>
      <w:r>
        <w:t xml:space="preserve">     </w:t>
      </w:r>
      <w:r w:rsidRPr="00F24FD7">
        <w:t xml:space="preserve"> naêm 20</w:t>
      </w:r>
    </w:p>
    <w:p w:rsidR="00084E3C" w:rsidRPr="00F24FD7" w:rsidRDefault="00084E3C" w:rsidP="00335282">
      <w:pPr>
        <w:ind w:left="720"/>
      </w:pP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335282"/>
    <w:p w:rsidR="00084E3C" w:rsidRDefault="00084E3C" w:rsidP="00335282"/>
    <w:p w:rsidR="00084E3C" w:rsidRPr="00F24FD7" w:rsidRDefault="00084E3C" w:rsidP="0033528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73708A" w:rsidRDefault="00084E3C" w:rsidP="0073708A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F31A5C" w:rsidRDefault="00084E3C" w:rsidP="008733B5">
      <w:pPr>
        <w:rPr>
          <w:sz w:val="28"/>
          <w:szCs w:val="28"/>
        </w:rPr>
      </w:pPr>
      <w:r>
        <w:tab/>
      </w:r>
      <w:r>
        <w:tab/>
      </w:r>
      <w:r w:rsidRPr="00F31A5C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4</w:t>
      </w:r>
      <w:r w:rsidRPr="00F31A5C">
        <w:rPr>
          <w:sz w:val="28"/>
          <w:szCs w:val="28"/>
        </w:rPr>
        <w:t xml:space="preserve">   Soá tieát:   2        Toång soá tieát ñaõ giaûng: 4 </w:t>
      </w:r>
    </w:p>
    <w:p w:rsidR="00084E3C" w:rsidRPr="00F31A5C" w:rsidRDefault="00084E3C" w:rsidP="008733B5">
      <w:pPr>
        <w:rPr>
          <w:sz w:val="28"/>
          <w:szCs w:val="28"/>
        </w:rPr>
      </w:pPr>
      <w:r w:rsidRPr="00F31A5C">
        <w:rPr>
          <w:sz w:val="28"/>
          <w:szCs w:val="28"/>
        </w:rPr>
        <w:tab/>
      </w:r>
      <w:r w:rsidRPr="00F31A5C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</w:t>
      </w:r>
      <w:r w:rsidRPr="00F31A5C">
        <w:rPr>
          <w:sz w:val="28"/>
          <w:szCs w:val="28"/>
        </w:rPr>
        <w:t xml:space="preserve">      ñeán        /       /20</w:t>
      </w:r>
      <w:r>
        <w:rPr>
          <w:sz w:val="28"/>
          <w:szCs w:val="28"/>
        </w:rPr>
        <w:t>1</w:t>
      </w:r>
    </w:p>
    <w:p w:rsidR="00084E3C" w:rsidRDefault="00084E3C" w:rsidP="008733B5">
      <w:r>
        <w:t xml:space="preserve">   </w:t>
      </w:r>
    </w:p>
    <w:p w:rsidR="00084E3C" w:rsidRPr="00F31A5C" w:rsidRDefault="00084E3C" w:rsidP="008733B5">
      <w:pPr>
        <w:rPr>
          <w:sz w:val="28"/>
          <w:szCs w:val="28"/>
        </w:rPr>
      </w:pPr>
      <w:r>
        <w:t xml:space="preserve">   </w:t>
      </w:r>
      <w:r w:rsidRPr="00F31A5C">
        <w:rPr>
          <w:sz w:val="28"/>
          <w:szCs w:val="28"/>
        </w:rPr>
        <w:t xml:space="preserve"> TEÂN BAØI: </w:t>
      </w:r>
      <w:r w:rsidRPr="00F31A5C">
        <w:rPr>
          <w:sz w:val="28"/>
          <w:szCs w:val="28"/>
        </w:rPr>
        <w:tab/>
      </w:r>
      <w:r w:rsidRPr="00F31A5C">
        <w:rPr>
          <w:b/>
          <w:sz w:val="28"/>
          <w:szCs w:val="28"/>
        </w:rPr>
        <w:t>Baøi 4 - HEÄ LÖÏC PHAÚNG ÑOÀNG QUY</w:t>
      </w:r>
    </w:p>
    <w:p w:rsidR="00084E3C" w:rsidRPr="00F24FD7" w:rsidRDefault="00084E3C" w:rsidP="008733B5">
      <w:pPr>
        <w:ind w:left="1440" w:hanging="1440"/>
      </w:pPr>
      <w:r>
        <w:t xml:space="preserve">    </w:t>
      </w:r>
      <w:r w:rsidRPr="00F24FD7">
        <w:sym w:font="Wingdings 2" w:char="F0E0"/>
      </w:r>
      <w:r w:rsidRPr="00F24FD7">
        <w:t xml:space="preserve"> Muïc ñích: Khaûo saùt caùc pheùp tính cuûa heä löïc phaúng ñoàng quy</w:t>
      </w:r>
    </w:p>
    <w:p w:rsidR="00084E3C" w:rsidRPr="00F24FD7" w:rsidRDefault="00084E3C" w:rsidP="008733B5">
      <w:r>
        <w:t xml:space="preserve">    </w:t>
      </w:r>
      <w:r w:rsidRPr="00F24FD7">
        <w:sym w:font="Wingdings 2" w:char="F0E0"/>
      </w:r>
      <w:r w:rsidRPr="00F24FD7">
        <w:t xml:space="preserve"> Yeâu caàu : - Phaùt bieåu ñöôïc ñònh nghóa</w:t>
      </w:r>
    </w:p>
    <w:p w:rsidR="00084E3C" w:rsidRPr="00F24FD7" w:rsidRDefault="00084E3C" w:rsidP="008733B5">
      <w:pPr>
        <w:ind w:left="720"/>
      </w:pPr>
      <w:r w:rsidRPr="00F24FD7">
        <w:t xml:space="preserve">       </w:t>
      </w:r>
      <w:r>
        <w:tab/>
        <w:t xml:space="preserve">  </w:t>
      </w:r>
      <w:r w:rsidRPr="00F24FD7">
        <w:t>- Hôïp ñöôïc heä löïc phaúng ñoàng quy baèng 2 phöông phaùp</w:t>
      </w:r>
    </w:p>
    <w:p w:rsidR="00084E3C" w:rsidRPr="00F24FD7" w:rsidRDefault="00084E3C" w:rsidP="008733B5">
      <w:pPr>
        <w:ind w:left="720"/>
      </w:pPr>
      <w:r w:rsidRPr="00F24FD7">
        <w:t xml:space="preserve">       </w:t>
      </w:r>
      <w:r>
        <w:tab/>
        <w:t xml:space="preserve">  </w:t>
      </w:r>
      <w:r w:rsidRPr="00F24FD7">
        <w:t>- Vaän duïng ñieàu kieän caân baèng ñeå giaûi baøi taäp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Default="00084E3C" w:rsidP="008733B5">
      <w:r w:rsidRPr="00F24FD7">
        <w:t xml:space="preserve">   </w:t>
      </w:r>
      <w:r>
        <w:t xml:space="preserve">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ED5AD6">
      <w:r>
        <w:t xml:space="preserve">     </w:t>
      </w:r>
      <w:r w:rsidRPr="00F24FD7">
        <w:sym w:font="Wingdings 2" w:char="F0E0"/>
      </w:r>
      <w:r w:rsidRPr="00F24FD7">
        <w:t>Noäi dung caàn nhaéc nhôû:</w:t>
      </w:r>
      <w:r>
        <w:t xml:space="preserve"> </w:t>
      </w:r>
      <w:r w:rsidRPr="00F24FD7">
        <w:t>Veä sinh lôùp hoïc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5 phuùt</w:t>
      </w:r>
    </w:p>
    <w:p w:rsidR="00084E3C" w:rsidRPr="00F24FD7" w:rsidRDefault="00084E3C" w:rsidP="00ED5AD6">
      <w:r w:rsidRPr="00F24FD7">
        <w:t xml:space="preserve">        </w:t>
      </w:r>
      <w:r>
        <w:t xml:space="preserve">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>
        <w:t xml:space="preserve">         </w:t>
      </w:r>
      <w:r w:rsidRPr="00F24FD7">
        <w:t>Caâu hoûi kieåm tra:</w:t>
      </w:r>
    </w:p>
    <w:p w:rsidR="00084E3C" w:rsidRPr="00F24FD7" w:rsidRDefault="00084E3C" w:rsidP="008733B5">
      <w:pPr>
        <w:ind w:firstLine="720"/>
      </w:pPr>
      <w:r w:rsidRPr="00F24FD7">
        <w:t>1. Neâu caùc tính chaát cuûa phaûn löïc lieân keát.</w:t>
      </w:r>
    </w:p>
    <w:p w:rsidR="00084E3C" w:rsidRPr="0073708A" w:rsidRDefault="00084E3C" w:rsidP="008733B5">
      <w:pPr>
        <w:rPr>
          <w:rFonts w:ascii="Times New Roman" w:hAnsi="Times New Roman"/>
          <w:lang w:val="vi-VN"/>
        </w:rPr>
      </w:pPr>
      <w:r w:rsidRPr="00F24FD7">
        <w:tab/>
        <w:t xml:space="preserve">2. </w:t>
      </w:r>
      <w:r>
        <w:rPr>
          <w:rFonts w:ascii="Times New Roman" w:hAnsi="Times New Roman"/>
          <w:lang w:val="vi-VN"/>
        </w:rPr>
        <w:t>Xác định phản lực liên kết theo sơ đồ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76</w:t>
      </w:r>
      <w:r w:rsidRPr="00F24FD7">
        <w:t xml:space="preserve"> phuùt</w:t>
      </w:r>
    </w:p>
    <w:p w:rsidR="00084E3C" w:rsidRDefault="00084E3C" w:rsidP="00432CD2">
      <w:r>
        <w:t xml:space="preserve">  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  </w:t>
      </w:r>
      <w:r w:rsidRPr="00F24FD7">
        <w:sym w:font="Wingdings 2" w:char="F0E0"/>
      </w:r>
      <w:r>
        <w:t xml:space="preserve"> Noäi dung, phöông phaùp:</w:t>
      </w:r>
    </w:p>
    <w:p w:rsidR="00084E3C" w:rsidRPr="00B75A7F" w:rsidRDefault="00084E3C" w:rsidP="008733B5">
      <w:pPr>
        <w:rPr>
          <w:sz w:val="16"/>
          <w:szCs w:val="16"/>
        </w:rPr>
      </w:pPr>
    </w:p>
    <w:tbl>
      <w:tblPr>
        <w:tblW w:w="0" w:type="auto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535"/>
        <w:gridCol w:w="1236"/>
        <w:gridCol w:w="3942"/>
      </w:tblGrid>
      <w:tr w:rsidR="00084E3C" w:rsidRPr="00F24FD7" w:rsidTr="00BE6391">
        <w:tc>
          <w:tcPr>
            <w:tcW w:w="5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686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4104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686" w:type="dxa"/>
          </w:tcPr>
          <w:p w:rsidR="00084E3C" w:rsidRPr="00F24FD7" w:rsidRDefault="00084E3C" w:rsidP="008733B5">
            <w:r w:rsidRPr="00F24FD7">
              <w:t>Ñònh nghóa:</w:t>
            </w:r>
          </w:p>
          <w:p w:rsidR="00084E3C" w:rsidRPr="00F24FD7" w:rsidRDefault="00084E3C" w:rsidP="008733B5">
            <w:r w:rsidRPr="00F24FD7">
              <w:t>Hôïp hai löïc phaúng ñoàng quy:</w:t>
            </w:r>
          </w:p>
          <w:p w:rsidR="00084E3C" w:rsidRPr="00F24FD7" w:rsidRDefault="00084E3C" w:rsidP="00BE6391">
            <w:pPr>
              <w:numPr>
                <w:ilvl w:val="0"/>
                <w:numId w:val="4"/>
              </w:numPr>
              <w:tabs>
                <w:tab w:val="clear" w:pos="720"/>
                <w:tab w:val="num" w:pos="240"/>
              </w:tabs>
              <w:ind w:left="240" w:hanging="240"/>
            </w:pPr>
            <w:r w:rsidRPr="00F24FD7">
              <w:t>Quy taéc hình bình haønh</w:t>
            </w:r>
          </w:p>
          <w:p w:rsidR="00084E3C" w:rsidRPr="00F24FD7" w:rsidRDefault="00084E3C" w:rsidP="00BE6391">
            <w:pPr>
              <w:numPr>
                <w:ilvl w:val="0"/>
                <w:numId w:val="4"/>
              </w:numPr>
              <w:tabs>
                <w:tab w:val="clear" w:pos="720"/>
                <w:tab w:val="num" w:pos="240"/>
              </w:tabs>
              <w:ind w:left="240" w:hanging="240"/>
            </w:pPr>
            <w:r w:rsidRPr="00F24FD7">
              <w:t>Quy taéc tam giaùc löïc</w:t>
            </w:r>
          </w:p>
          <w:p w:rsidR="00084E3C" w:rsidRPr="00F24FD7" w:rsidRDefault="00084E3C" w:rsidP="008733B5">
            <w:r w:rsidRPr="00F24FD7">
              <w:t>Hôïp heä löïc phaúng ñoàng quy:</w:t>
            </w:r>
          </w:p>
          <w:p w:rsidR="00084E3C" w:rsidRPr="00F24FD7" w:rsidRDefault="00084E3C" w:rsidP="00BE6391">
            <w:pPr>
              <w:numPr>
                <w:ilvl w:val="0"/>
                <w:numId w:val="5"/>
              </w:numPr>
              <w:tabs>
                <w:tab w:val="clear" w:pos="720"/>
              </w:tabs>
              <w:ind w:left="240" w:hanging="240"/>
            </w:pPr>
            <w:r>
              <w:t xml:space="preserve">  </w:t>
            </w:r>
            <w:r w:rsidRPr="00F24FD7">
              <w:t>PP hình hoïc</w:t>
            </w:r>
          </w:p>
          <w:p w:rsidR="00084E3C" w:rsidRPr="00F24FD7" w:rsidRDefault="00084E3C" w:rsidP="00BE6391">
            <w:pPr>
              <w:numPr>
                <w:ilvl w:val="0"/>
                <w:numId w:val="5"/>
              </w:numPr>
              <w:tabs>
                <w:tab w:val="clear" w:pos="720"/>
                <w:tab w:val="num" w:pos="390"/>
              </w:tabs>
              <w:ind w:left="390"/>
            </w:pPr>
            <w:r w:rsidRPr="00F24FD7">
              <w:t>PP giaûi tích</w:t>
            </w:r>
          </w:p>
          <w:p w:rsidR="00084E3C" w:rsidRPr="00F24FD7" w:rsidRDefault="00084E3C" w:rsidP="008733B5">
            <w:r w:rsidRPr="00F24FD7">
              <w:t>Ñieàu kieän caân baèng</w:t>
            </w:r>
          </w:p>
          <w:p w:rsidR="00084E3C" w:rsidRPr="00F24FD7" w:rsidRDefault="00084E3C" w:rsidP="008733B5">
            <w:r w:rsidRPr="00F24FD7">
              <w:t>Baøi taäp 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15</w:t>
            </w:r>
          </w:p>
          <w:p w:rsidR="00084E3C" w:rsidRPr="00F24FD7" w:rsidRDefault="00084E3C" w:rsidP="00BE6391">
            <w:pPr>
              <w:jc w:val="center"/>
            </w:pPr>
            <w:r>
              <w:t>5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10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20</w:t>
            </w:r>
          </w:p>
        </w:tc>
        <w:tc>
          <w:tcPr>
            <w:tcW w:w="4104" w:type="dxa"/>
          </w:tcPr>
          <w:p w:rsidR="00084E3C" w:rsidRDefault="00084E3C" w:rsidP="00BE6391">
            <w:pPr>
              <w:ind w:left="252"/>
            </w:pPr>
            <w:r>
              <w:t>- N</w:t>
            </w:r>
            <w:r w:rsidRPr="00F24FD7">
              <w:t xml:space="preserve">eâu vaán ñeà </w:t>
            </w:r>
            <w:r>
              <w:t xml:space="preserve">keát hôïp ñaøm thoaïi </w:t>
            </w:r>
            <w:r w:rsidRPr="00F24FD7">
              <w:t xml:space="preserve"> </w:t>
            </w:r>
          </w:p>
          <w:p w:rsidR="00084E3C" w:rsidRPr="00F24FD7" w:rsidRDefault="00084E3C" w:rsidP="00BE6391">
            <w:pPr>
              <w:ind w:left="432" w:hanging="180"/>
            </w:pPr>
            <w:r>
              <w:t>- N</w:t>
            </w:r>
            <w:r w:rsidRPr="00F24FD7">
              <w:t xml:space="preserve">eâu vaán ñeà </w:t>
            </w:r>
            <w:r>
              <w:t xml:space="preserve">keát hôïp ñaøm thoaïi vaø dieãn giaûng </w:t>
            </w:r>
          </w:p>
          <w:p w:rsidR="00084E3C" w:rsidRPr="00F24FD7" w:rsidRDefault="00084E3C" w:rsidP="008733B5"/>
          <w:p w:rsidR="00084E3C" w:rsidRDefault="00084E3C" w:rsidP="00BE6391">
            <w:pPr>
              <w:ind w:left="252"/>
            </w:pPr>
          </w:p>
          <w:p w:rsidR="00084E3C" w:rsidRDefault="00084E3C" w:rsidP="00BE6391">
            <w:pPr>
              <w:ind w:left="252"/>
            </w:pPr>
            <w:r>
              <w:t>- N</w:t>
            </w:r>
            <w:r w:rsidRPr="00F24FD7">
              <w:t xml:space="preserve">eâu vaán ñeà </w:t>
            </w:r>
            <w:r>
              <w:t>keát hôïp dieãn giaûng</w:t>
            </w:r>
          </w:p>
          <w:p w:rsidR="00084E3C" w:rsidRDefault="00084E3C" w:rsidP="00BE6391">
            <w:pPr>
              <w:ind w:left="252"/>
            </w:pPr>
            <w:r>
              <w:t>- Ñaøm thoaïi keát hôïp dieãn giaûng</w:t>
            </w:r>
          </w:p>
          <w:p w:rsidR="00084E3C" w:rsidRDefault="00084E3C" w:rsidP="00BE6391">
            <w:pPr>
              <w:ind w:left="252"/>
            </w:pPr>
            <w:r>
              <w:t>- N</w:t>
            </w:r>
            <w:r w:rsidRPr="00F24FD7">
              <w:t xml:space="preserve">eâu vaán ñeà </w:t>
            </w:r>
            <w:r>
              <w:t>keát hôïp dieãn giaûng</w:t>
            </w:r>
          </w:p>
          <w:p w:rsidR="00084E3C" w:rsidRPr="00F24FD7" w:rsidRDefault="00084E3C" w:rsidP="00BE6391">
            <w:pPr>
              <w:ind w:left="432" w:hanging="180"/>
            </w:pPr>
            <w:r>
              <w:t>- H</w:t>
            </w:r>
            <w:r w:rsidRPr="00F24FD7">
              <w:t>öôùng daãn HS giaûi baøi toaùn baèng 2 phöông phaùp</w:t>
            </w:r>
          </w:p>
          <w:p w:rsidR="00084E3C" w:rsidRDefault="00084E3C" w:rsidP="00BE6391">
            <w:pPr>
              <w:ind w:left="252"/>
            </w:pPr>
            <w:r>
              <w:t xml:space="preserve">- </w:t>
            </w:r>
            <w:r w:rsidRPr="00F24FD7">
              <w:t>HS chuaån bò vaø leân baûng giaûi</w:t>
            </w:r>
          </w:p>
          <w:p w:rsidR="00084E3C" w:rsidRPr="00BE6391" w:rsidRDefault="00084E3C" w:rsidP="00BE6391">
            <w:pPr>
              <w:ind w:left="252"/>
              <w:rPr>
                <w:sz w:val="16"/>
                <w:szCs w:val="16"/>
              </w:rPr>
            </w:pPr>
          </w:p>
        </w:tc>
      </w:tr>
    </w:tbl>
    <w:p w:rsidR="00084E3C" w:rsidRPr="00237CA6" w:rsidRDefault="00084E3C" w:rsidP="00237CA6">
      <w:pPr>
        <w:rPr>
          <w:sz w:val="8"/>
          <w:szCs w:val="8"/>
        </w:rPr>
      </w:pPr>
    </w:p>
    <w:p w:rsidR="00084E3C" w:rsidRPr="004C0E9F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Pr="00F24FD7" w:rsidRDefault="00084E3C" w:rsidP="008733B5">
      <w:pPr>
        <w:ind w:firstLine="720"/>
      </w:pPr>
      <w:r w:rsidRPr="00F24FD7">
        <w:t>1. Phaùt bieåu ñieàu kieän caân baèng cuûa heä löïc phaúng ñoàng quy</w:t>
      </w:r>
    </w:p>
    <w:p w:rsidR="00084E3C" w:rsidRPr="00F24FD7" w:rsidRDefault="00084E3C" w:rsidP="008733B5">
      <w:pPr>
        <w:ind w:firstLine="720"/>
      </w:pPr>
      <w:r w:rsidRPr="00F24FD7">
        <w:t>2. Xem laïi caùc baøi taäp ñaõ giaûi</w:t>
      </w:r>
    </w:p>
    <w:p w:rsidR="00084E3C" w:rsidRPr="00F24FD7" w:rsidRDefault="00084E3C" w:rsidP="00C156BC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4FD7">
        <w:tab/>
      </w:r>
      <w:r w:rsidRPr="00F24FD7">
        <w:tab/>
        <w:t xml:space="preserve">  </w:t>
      </w:r>
      <w:r>
        <w:tab/>
      </w:r>
      <w:r w:rsidRPr="00F24FD7">
        <w:t xml:space="preserve">  </w:t>
      </w:r>
      <w:r>
        <w:t xml:space="preserve">        </w:t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</w:t>
      </w:r>
      <w:r w:rsidRPr="00F24FD7">
        <w:t xml:space="preserve"> naêm 20</w:t>
      </w:r>
    </w:p>
    <w:p w:rsidR="00084E3C" w:rsidRPr="00F24FD7" w:rsidRDefault="00084E3C" w:rsidP="00432CD2">
      <w:pPr>
        <w:ind w:left="720"/>
      </w:pPr>
      <w:r w:rsidRPr="00F24FD7">
        <w:rPr>
          <w:b/>
        </w:rPr>
        <w:t xml:space="preserve">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8733B5">
      <w:pPr>
        <w:jc w:val="center"/>
        <w:rPr>
          <w:b/>
          <w:sz w:val="28"/>
          <w:szCs w:val="28"/>
        </w:rPr>
      </w:pPr>
    </w:p>
    <w:p w:rsidR="00084E3C" w:rsidRPr="00432CD2" w:rsidRDefault="00084E3C" w:rsidP="00DC6447">
      <w:pPr>
        <w:ind w:left="720"/>
        <w:rPr>
          <w:i/>
        </w:rPr>
      </w:pPr>
      <w:r>
        <w:t xml:space="preserve">      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DC6447">
      <w:pPr>
        <w:rPr>
          <w:b/>
          <w:sz w:val="28"/>
          <w:szCs w:val="28"/>
        </w:rPr>
      </w:pPr>
    </w:p>
    <w:p w:rsidR="00084E3C" w:rsidRDefault="00084E3C" w:rsidP="00DC6447">
      <w:pPr>
        <w:rPr>
          <w:b/>
          <w:sz w:val="28"/>
          <w:szCs w:val="28"/>
        </w:rPr>
      </w:pPr>
    </w:p>
    <w:p w:rsidR="00084E3C" w:rsidRPr="00E1388C" w:rsidRDefault="00084E3C" w:rsidP="008733B5">
      <w:pPr>
        <w:rPr>
          <w:sz w:val="28"/>
          <w:szCs w:val="28"/>
        </w:rPr>
      </w:pPr>
      <w:r>
        <w:tab/>
      </w:r>
      <w:r>
        <w:tab/>
      </w:r>
      <w:r w:rsidRPr="00E1388C">
        <w:rPr>
          <w:sz w:val="28"/>
          <w:szCs w:val="28"/>
        </w:rPr>
        <w:t xml:space="preserve">Giaùo aùn soá:  </w:t>
      </w:r>
      <w:r>
        <w:rPr>
          <w:rFonts w:ascii="Times New Roman" w:hAnsi="Times New Roman"/>
          <w:sz w:val="28"/>
          <w:szCs w:val="28"/>
          <w:lang w:val="vi-VN"/>
        </w:rPr>
        <w:t>5</w:t>
      </w:r>
      <w:r w:rsidRPr="00E1388C">
        <w:rPr>
          <w:sz w:val="28"/>
          <w:szCs w:val="28"/>
        </w:rPr>
        <w:t xml:space="preserve">   Soá tieát:   2       Toång soá tieát ñaõ giaûng: 6 </w:t>
      </w:r>
    </w:p>
    <w:p w:rsidR="00084E3C" w:rsidRPr="00E1388C" w:rsidRDefault="00084E3C" w:rsidP="008733B5">
      <w:pPr>
        <w:rPr>
          <w:sz w:val="28"/>
          <w:szCs w:val="28"/>
        </w:rPr>
      </w:pPr>
      <w:r w:rsidRPr="00E1388C">
        <w:rPr>
          <w:sz w:val="28"/>
          <w:szCs w:val="28"/>
        </w:rPr>
        <w:tab/>
      </w:r>
      <w:r w:rsidRPr="00E1388C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</w:t>
      </w:r>
      <w:r w:rsidRPr="00E1388C">
        <w:rPr>
          <w:sz w:val="28"/>
          <w:szCs w:val="28"/>
        </w:rPr>
        <w:t xml:space="preserve">     ñeán       /       /20</w:t>
      </w:r>
      <w:r>
        <w:rPr>
          <w:sz w:val="28"/>
          <w:szCs w:val="28"/>
        </w:rPr>
        <w:t>1</w:t>
      </w:r>
    </w:p>
    <w:p w:rsidR="00084E3C" w:rsidRDefault="00084E3C" w:rsidP="008733B5"/>
    <w:p w:rsidR="00084E3C" w:rsidRPr="00E1388C" w:rsidRDefault="00084E3C" w:rsidP="008733B5">
      <w:pPr>
        <w:rPr>
          <w:b/>
          <w:sz w:val="26"/>
          <w:szCs w:val="26"/>
        </w:rPr>
      </w:pPr>
      <w:r w:rsidRPr="00E1388C">
        <w:rPr>
          <w:sz w:val="26"/>
          <w:szCs w:val="26"/>
        </w:rPr>
        <w:t xml:space="preserve">    TEÂN BAØI: </w:t>
      </w:r>
      <w:r w:rsidRPr="00E1388C">
        <w:rPr>
          <w:sz w:val="26"/>
          <w:szCs w:val="26"/>
        </w:rPr>
        <w:tab/>
      </w:r>
      <w:r w:rsidRPr="00E1388C">
        <w:rPr>
          <w:b/>
          <w:sz w:val="26"/>
          <w:szCs w:val="26"/>
        </w:rPr>
        <w:t>Baøi 5 - HEÄ LÖÏC PHAÚNG SONG SONG</w:t>
      </w:r>
    </w:p>
    <w:p w:rsidR="00084E3C" w:rsidRPr="00F24FD7" w:rsidRDefault="00084E3C" w:rsidP="008733B5">
      <w:pPr>
        <w:ind w:left="1440" w:hanging="1440"/>
      </w:pPr>
      <w:r>
        <w:t xml:space="preserve">    </w:t>
      </w:r>
      <w:r w:rsidRPr="00F24FD7">
        <w:sym w:font="Wingdings 2" w:char="F0E0"/>
      </w:r>
      <w:r w:rsidRPr="00F24FD7">
        <w:t xml:space="preserve"> Muïc ñích: Khaûo saùt pheùp tính cuûa heä löïc phaúng song song  </w:t>
      </w:r>
    </w:p>
    <w:p w:rsidR="00084E3C" w:rsidRPr="00F24FD7" w:rsidRDefault="00084E3C" w:rsidP="008733B5">
      <w:r>
        <w:t xml:space="preserve">    </w:t>
      </w:r>
      <w:r w:rsidRPr="00F24FD7">
        <w:sym w:font="Wingdings 2" w:char="F0E0"/>
      </w:r>
      <w:r w:rsidRPr="00F24FD7">
        <w:t xml:space="preserve"> Yeâu caàu :  - Hôïp ñöôïc heä löïc phaúng song song</w:t>
      </w:r>
    </w:p>
    <w:p w:rsidR="00084E3C" w:rsidRPr="00F24FD7" w:rsidRDefault="00084E3C" w:rsidP="008733B5">
      <w:r w:rsidRPr="00F24FD7">
        <w:tab/>
      </w:r>
      <w:r w:rsidRPr="00F24FD7">
        <w:tab/>
      </w:r>
      <w:r>
        <w:t xml:space="preserve">  </w:t>
      </w:r>
      <w:r w:rsidRPr="00F24FD7">
        <w:t>- Giaûi ñöôïc baøi toaùn veà heä löïc phaúng song song baèng pp hôïp löïc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Default="00084E3C" w:rsidP="008733B5">
      <w:r w:rsidRPr="00F24FD7">
        <w:t xml:space="preserve">   </w:t>
      </w:r>
      <w:r>
        <w:t xml:space="preserve">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78518F">
      <w:r>
        <w:t xml:space="preserve">    </w:t>
      </w:r>
      <w:r w:rsidRPr="00F24FD7">
        <w:sym w:font="Wingdings 2" w:char="F0E0"/>
      </w:r>
      <w:r w:rsidRPr="00F24FD7">
        <w:t>Noäi dung caàn nhaéc nhôû:</w:t>
      </w:r>
      <w:r>
        <w:t xml:space="preserve"> </w:t>
      </w:r>
      <w:r w:rsidRPr="00F24FD7">
        <w:t>Veä sinh lôùp hoïc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15 phuùt</w:t>
      </w:r>
    </w:p>
    <w:p w:rsidR="00084E3C" w:rsidRPr="00F24FD7" w:rsidRDefault="00084E3C" w:rsidP="00ED5AD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>
        <w:t xml:space="preserve">        </w:t>
      </w:r>
      <w:r w:rsidRPr="00F24FD7">
        <w:t>Caâu hoûi kieåm tra: Giaûi moät baøi toaùn veà heä löïc phaúng ñoàng quy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66</w:t>
      </w:r>
      <w:r w:rsidRPr="00F24FD7">
        <w:t xml:space="preserve"> phuùt</w:t>
      </w:r>
    </w:p>
    <w:p w:rsidR="00084E3C" w:rsidRDefault="00084E3C" w:rsidP="00432CD2">
      <w:r>
        <w:t xml:space="preserve"> 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 </w:t>
      </w:r>
      <w:r w:rsidRPr="00F24FD7">
        <w:sym w:font="Wingdings 2" w:char="F0E0"/>
      </w:r>
      <w:r>
        <w:t xml:space="preserve"> Noäi dung, phöông phaùp:</w:t>
      </w:r>
    </w:p>
    <w:p w:rsidR="00084E3C" w:rsidRPr="00BE7511" w:rsidRDefault="00084E3C" w:rsidP="008733B5">
      <w:pPr>
        <w:rPr>
          <w:sz w:val="16"/>
          <w:szCs w:val="16"/>
        </w:rPr>
      </w:pPr>
    </w:p>
    <w:tbl>
      <w:tblPr>
        <w:tblW w:w="93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807"/>
        <w:gridCol w:w="1260"/>
        <w:gridCol w:w="3777"/>
      </w:tblGrid>
      <w:tr w:rsidR="00084E3C" w:rsidRPr="00F24FD7" w:rsidTr="00BE6391">
        <w:tc>
          <w:tcPr>
            <w:tcW w:w="5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8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3780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810" w:type="dxa"/>
          </w:tcPr>
          <w:p w:rsidR="00084E3C" w:rsidRPr="00F24FD7" w:rsidRDefault="00084E3C" w:rsidP="008733B5">
            <w:r w:rsidRPr="00F24FD7">
              <w:t>Ñònh nghóa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Hôïp 2 löïc phaúng // cuøng chieàu</w:t>
            </w:r>
          </w:p>
          <w:p w:rsidR="00084E3C" w:rsidRPr="00F24FD7" w:rsidRDefault="00084E3C" w:rsidP="008733B5">
            <w:r w:rsidRPr="00F24FD7">
              <w:t>Hôïp 2 löïc phaúng // ngöôïc chieàu khaùc trò soá</w:t>
            </w:r>
          </w:p>
          <w:p w:rsidR="00084E3C" w:rsidRDefault="00084E3C" w:rsidP="008733B5">
            <w:r>
              <w:t>Hôïp heä löïc phaúng song song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1</w:t>
            </w:r>
            <w:r>
              <w:t>4</w:t>
            </w:r>
          </w:p>
          <w:p w:rsidR="00084E3C" w:rsidRPr="00F24FD7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10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21</w:t>
            </w:r>
          </w:p>
        </w:tc>
        <w:tc>
          <w:tcPr>
            <w:tcW w:w="3780" w:type="dxa"/>
          </w:tcPr>
          <w:p w:rsidR="00084E3C" w:rsidRPr="00F24FD7" w:rsidRDefault="00084E3C" w:rsidP="00BE6391">
            <w:pPr>
              <w:ind w:left="432" w:hanging="180"/>
            </w:pPr>
            <w:r>
              <w:t>- N</w:t>
            </w:r>
            <w:r w:rsidRPr="00F24FD7">
              <w:t xml:space="preserve">eâu vaán ñeà </w:t>
            </w:r>
            <w:r>
              <w:t xml:space="preserve">keát hôïp ñaøm thoaïi vaø dieãn giaûng </w:t>
            </w:r>
          </w:p>
          <w:p w:rsidR="00084E3C" w:rsidRDefault="00084E3C" w:rsidP="00BE6391">
            <w:pPr>
              <w:ind w:left="252"/>
            </w:pPr>
            <w:r>
              <w:t>- D</w:t>
            </w:r>
            <w:r w:rsidRPr="00F24FD7">
              <w:t xml:space="preserve">ieãn giaûng keát hôïp ñaët caâu hoûi </w:t>
            </w:r>
          </w:p>
          <w:p w:rsidR="00084E3C" w:rsidRPr="00F24FD7" w:rsidRDefault="00084E3C" w:rsidP="00BE6391">
            <w:pPr>
              <w:ind w:left="72"/>
              <w:jc w:val="center"/>
            </w:pPr>
            <w:r>
              <w:t>n</w:t>
            </w:r>
            <w:r w:rsidRPr="00F24FD7">
              <w:t>t</w:t>
            </w:r>
          </w:p>
          <w:p w:rsidR="00084E3C" w:rsidRDefault="00084E3C" w:rsidP="00BE6391">
            <w:pPr>
              <w:ind w:left="252"/>
            </w:pPr>
          </w:p>
          <w:p w:rsidR="00084E3C" w:rsidRPr="00F24FD7" w:rsidRDefault="00084E3C" w:rsidP="00BE6391">
            <w:pPr>
              <w:ind w:left="252"/>
            </w:pPr>
            <w:r>
              <w:t>- N</w:t>
            </w:r>
            <w:r w:rsidRPr="00F24FD7">
              <w:t xml:space="preserve">eâu vaán ñeà </w:t>
            </w:r>
            <w:r>
              <w:t>keát hôïp ñaøm thoaïi</w:t>
            </w:r>
          </w:p>
          <w:p w:rsidR="00084E3C" w:rsidRPr="00F24FD7" w:rsidRDefault="00084E3C" w:rsidP="00BE6391">
            <w:pPr>
              <w:ind w:left="432" w:hanging="180"/>
            </w:pPr>
            <w:r>
              <w:t>- H</w:t>
            </w:r>
            <w:r w:rsidRPr="00F24FD7">
              <w:t>öôùng daãn hoïc sinh caùc böôùc giaûi baøi toaùn veà heä löïc phaúng //</w:t>
            </w:r>
          </w:p>
          <w:p w:rsidR="00084E3C" w:rsidRDefault="00084E3C" w:rsidP="00BE6391">
            <w:pPr>
              <w:ind w:left="252"/>
            </w:pPr>
            <w:r>
              <w:t xml:space="preserve">- </w:t>
            </w:r>
            <w:r w:rsidRPr="00F24FD7">
              <w:t>HS chuaån bò vaø leân baûng giaûi</w:t>
            </w:r>
          </w:p>
          <w:p w:rsidR="00084E3C" w:rsidRPr="00BE6391" w:rsidRDefault="00084E3C" w:rsidP="00BE6391">
            <w:pPr>
              <w:ind w:left="252"/>
              <w:rPr>
                <w:sz w:val="16"/>
                <w:szCs w:val="16"/>
              </w:rPr>
            </w:pPr>
          </w:p>
        </w:tc>
      </w:tr>
    </w:tbl>
    <w:p w:rsidR="00084E3C" w:rsidRPr="00DC6447" w:rsidRDefault="00084E3C" w:rsidP="008733B5">
      <w:pPr>
        <w:rPr>
          <w:sz w:val="16"/>
          <w:szCs w:val="16"/>
        </w:rPr>
      </w:pPr>
    </w:p>
    <w:p w:rsidR="00084E3C" w:rsidRPr="00EB50F0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Pr="00F24FD7" w:rsidRDefault="00084E3C" w:rsidP="008733B5">
      <w:r w:rsidRPr="00F24FD7">
        <w:tab/>
        <w:t>1. Phaùt bieåu ñònh lyù hôïp 2 löïc phaúng // cuøng chieàu vaø ngöôïc chieàu khaùc trò soá</w:t>
      </w:r>
    </w:p>
    <w:p w:rsidR="00084E3C" w:rsidRPr="00F24FD7" w:rsidRDefault="00084E3C" w:rsidP="008733B5">
      <w:r w:rsidRPr="00F24FD7">
        <w:tab/>
        <w:t>2. Neâu phöông phaùp xaùc ñònh hôïp löïc cuûa heä löïc phaúng //</w:t>
      </w:r>
    </w:p>
    <w:p w:rsidR="00084E3C" w:rsidRPr="00F24FD7" w:rsidRDefault="00084E3C" w:rsidP="00FA1B19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F24FD7">
        <w:tab/>
      </w:r>
      <w:r w:rsidRPr="00F24FD7">
        <w:tab/>
        <w:t xml:space="preserve">    </w:t>
      </w:r>
      <w:r>
        <w:t xml:space="preserve">       </w:t>
      </w:r>
      <w:r w:rsidRPr="00F24FD7">
        <w:t xml:space="preserve">Ngaøy </w:t>
      </w:r>
      <w:r>
        <w:t xml:space="preserve">     thaùng      </w:t>
      </w:r>
      <w:r w:rsidRPr="00F24FD7">
        <w:t xml:space="preserve"> naêm 20</w:t>
      </w:r>
    </w:p>
    <w:p w:rsidR="00084E3C" w:rsidRPr="00F24FD7" w:rsidRDefault="00084E3C" w:rsidP="00432CD2">
      <w:pPr>
        <w:ind w:left="720"/>
      </w:pP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2E69D3" w:rsidRDefault="00084E3C" w:rsidP="002E69D3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E1388C" w:rsidRDefault="00084E3C" w:rsidP="008733B5">
      <w:pPr>
        <w:rPr>
          <w:sz w:val="28"/>
          <w:szCs w:val="28"/>
        </w:rPr>
      </w:pPr>
      <w:r>
        <w:tab/>
      </w:r>
      <w:r>
        <w:tab/>
      </w:r>
      <w:r w:rsidRPr="00E1388C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6</w:t>
      </w:r>
      <w:r w:rsidRPr="00E1388C">
        <w:rPr>
          <w:sz w:val="28"/>
          <w:szCs w:val="28"/>
        </w:rPr>
        <w:t xml:space="preserve">   Soá tieát:   2        Toång soá tieát ñaõ giaûng: 8 </w:t>
      </w:r>
    </w:p>
    <w:p w:rsidR="00084E3C" w:rsidRPr="00E1388C" w:rsidRDefault="00084E3C" w:rsidP="008733B5">
      <w:pPr>
        <w:jc w:val="both"/>
        <w:rPr>
          <w:sz w:val="28"/>
          <w:szCs w:val="28"/>
        </w:rPr>
      </w:pPr>
      <w:r w:rsidRPr="00E1388C">
        <w:rPr>
          <w:sz w:val="28"/>
          <w:szCs w:val="28"/>
        </w:rPr>
        <w:tab/>
      </w:r>
      <w:r w:rsidRPr="00E1388C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</w:t>
      </w:r>
      <w:r w:rsidRPr="00E1388C">
        <w:rPr>
          <w:sz w:val="28"/>
          <w:szCs w:val="28"/>
        </w:rPr>
        <w:t xml:space="preserve">     ñeán       /       /20</w:t>
      </w:r>
      <w:r>
        <w:rPr>
          <w:sz w:val="28"/>
          <w:szCs w:val="28"/>
        </w:rPr>
        <w:t>1</w:t>
      </w:r>
    </w:p>
    <w:p w:rsidR="00084E3C" w:rsidRPr="00E1388C" w:rsidRDefault="00084E3C" w:rsidP="008733B5">
      <w:pPr>
        <w:rPr>
          <w:b/>
        </w:rPr>
      </w:pPr>
    </w:p>
    <w:p w:rsidR="00084E3C" w:rsidRPr="00E1388C" w:rsidRDefault="00084E3C" w:rsidP="008733B5">
      <w:pPr>
        <w:rPr>
          <w:sz w:val="26"/>
          <w:szCs w:val="26"/>
        </w:rPr>
      </w:pPr>
      <w:r w:rsidRPr="00E1388C">
        <w:rPr>
          <w:b/>
        </w:rPr>
        <w:t xml:space="preserve">   </w:t>
      </w:r>
      <w:r w:rsidRPr="00E1388C">
        <w:rPr>
          <w:b/>
          <w:sz w:val="26"/>
          <w:szCs w:val="26"/>
        </w:rPr>
        <w:t xml:space="preserve">  </w:t>
      </w:r>
      <w:r w:rsidRPr="00E1388C">
        <w:rPr>
          <w:sz w:val="26"/>
          <w:szCs w:val="26"/>
        </w:rPr>
        <w:t xml:space="preserve">TEÂN BAØI: </w:t>
      </w:r>
      <w:r w:rsidRPr="00E1388C">
        <w:rPr>
          <w:sz w:val="26"/>
          <w:szCs w:val="26"/>
        </w:rPr>
        <w:tab/>
      </w:r>
      <w:r w:rsidRPr="00E1388C">
        <w:rPr>
          <w:b/>
          <w:sz w:val="26"/>
          <w:szCs w:val="26"/>
        </w:rPr>
        <w:t>Baøi 6 - MOMENT - NGAÃU LÖÏC</w:t>
      </w:r>
      <w:r w:rsidRPr="00E1388C">
        <w:rPr>
          <w:sz w:val="26"/>
          <w:szCs w:val="26"/>
        </w:rPr>
        <w:t xml:space="preserve"> </w:t>
      </w:r>
    </w:p>
    <w:p w:rsidR="00084E3C" w:rsidRPr="00F24FD7" w:rsidRDefault="00084E3C" w:rsidP="008733B5">
      <w:pPr>
        <w:ind w:left="1440" w:hanging="1440"/>
      </w:pPr>
      <w:r>
        <w:t xml:space="preserve">     </w:t>
      </w:r>
      <w:r w:rsidRPr="00F24FD7">
        <w:sym w:font="Wingdings 2" w:char="F0E0"/>
      </w:r>
      <w:r w:rsidRPr="00F24FD7">
        <w:t xml:space="preserve"> Muïc ñích: </w:t>
      </w:r>
      <w:r>
        <w:t xml:space="preserve">  </w:t>
      </w:r>
      <w:r w:rsidRPr="00F24FD7">
        <w:t>Hoïc moät soá khaùi nieäm veà moment cuûa löïc ñoái vôùi moät ñieåm, ngaãu löïc</w:t>
      </w:r>
    </w:p>
    <w:p w:rsidR="00084E3C" w:rsidRPr="00F24FD7" w:rsidRDefault="00084E3C" w:rsidP="008733B5">
      <w:r>
        <w:t xml:space="preserve">     </w:t>
      </w:r>
      <w:r w:rsidRPr="00F24FD7">
        <w:sym w:font="Wingdings 2" w:char="F0E0"/>
      </w:r>
      <w:r w:rsidRPr="00F24FD7">
        <w:t xml:space="preserve"> Yeâu caàu : - Tính ñöôïc moment cuûa moät löïc ñoái vôùi moät ñieåm</w:t>
      </w:r>
    </w:p>
    <w:p w:rsidR="00084E3C" w:rsidRPr="00F24FD7" w:rsidRDefault="00084E3C" w:rsidP="008733B5">
      <w:r w:rsidRPr="00F24FD7">
        <w:tab/>
      </w:r>
      <w:r w:rsidRPr="00F24FD7">
        <w:tab/>
      </w:r>
      <w:r>
        <w:t xml:space="preserve">   </w:t>
      </w:r>
      <w:r w:rsidRPr="00F24FD7">
        <w:t>- Trình baøy ñöôïc caùc khaùi nieäm veà ngaãu löïc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Default="00084E3C" w:rsidP="008733B5">
      <w:r w:rsidRPr="00F24FD7">
        <w:t xml:space="preserve">   </w:t>
      </w:r>
      <w:r>
        <w:t xml:space="preserve">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7061A8">
      <w:r>
        <w:t xml:space="preserve">     </w:t>
      </w:r>
      <w:r w:rsidRPr="00F24FD7">
        <w:sym w:font="Wingdings 2" w:char="F0E0"/>
      </w:r>
      <w:r w:rsidRPr="00F24FD7">
        <w:t>Noäi dung caàn nhaéc nhôû:</w:t>
      </w:r>
      <w:r>
        <w:t xml:space="preserve"> </w:t>
      </w:r>
      <w:r w:rsidRPr="00F24FD7">
        <w:t>Veä sinh lôùp hoïc</w:t>
      </w:r>
    </w:p>
    <w:p w:rsidR="00084E3C" w:rsidRDefault="00084E3C" w:rsidP="008733B5">
      <w:pPr>
        <w:rPr>
          <w:rFonts w:ascii="Times New Roman" w:hAnsi="Times New Roman"/>
          <w:lang w:val="vi-VN"/>
        </w:rPr>
      </w:pPr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5</w:t>
      </w:r>
      <w:r w:rsidRPr="00F24FD7">
        <w:t xml:space="preserve"> phuùt</w:t>
      </w:r>
    </w:p>
    <w:p w:rsidR="00084E3C" w:rsidRPr="0013144F" w:rsidRDefault="00084E3C" w:rsidP="008733B5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  <w:t>Sửa bài kiểm tra 15 phút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76</w:t>
      </w:r>
      <w:r w:rsidRPr="00F24FD7">
        <w:t>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tbl>
      <w:tblPr>
        <w:tblW w:w="95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807"/>
        <w:gridCol w:w="1260"/>
        <w:gridCol w:w="3957"/>
      </w:tblGrid>
      <w:tr w:rsidR="00084E3C" w:rsidRPr="00F24FD7" w:rsidTr="00BE6391">
        <w:tc>
          <w:tcPr>
            <w:tcW w:w="5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81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3960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810" w:type="dxa"/>
          </w:tcPr>
          <w:p w:rsidR="00084E3C" w:rsidRPr="00F24FD7" w:rsidRDefault="00084E3C" w:rsidP="008733B5">
            <w:r w:rsidRPr="00F24FD7">
              <w:t>Moment cuûa löïc ñoái vôùi moät ñieåm</w:t>
            </w:r>
          </w:p>
          <w:p w:rsidR="00084E3C" w:rsidRPr="00F24FD7" w:rsidRDefault="00084E3C" w:rsidP="008733B5">
            <w:r w:rsidRPr="00F24FD7">
              <w:t>1. Ñònh nghóa:</w:t>
            </w:r>
          </w:p>
          <w:p w:rsidR="00084E3C" w:rsidRPr="00F24FD7" w:rsidRDefault="00084E3C" w:rsidP="008733B5">
            <w:r w:rsidRPr="00F24FD7">
              <w:t>2. Nhaän xeùt:</w:t>
            </w:r>
          </w:p>
          <w:p w:rsidR="00084E3C" w:rsidRPr="00F24FD7" w:rsidRDefault="00084E3C" w:rsidP="008733B5">
            <w:r w:rsidRPr="00F24FD7">
              <w:t>Ngaãu löïc</w:t>
            </w:r>
          </w:p>
          <w:p w:rsidR="00084E3C" w:rsidRPr="00F24FD7" w:rsidRDefault="00084E3C" w:rsidP="008733B5">
            <w:r w:rsidRPr="00F24FD7">
              <w:t>1. Ñònh nghóa</w:t>
            </w:r>
          </w:p>
          <w:p w:rsidR="00084E3C" w:rsidRPr="00F24FD7" w:rsidRDefault="00084E3C" w:rsidP="00BE6391">
            <w:pPr>
              <w:ind w:left="240" w:hanging="240"/>
            </w:pPr>
            <w:r w:rsidRPr="00F24FD7">
              <w:t>2. Caùc tính chaát cuûa ngaãu löïc</w:t>
            </w:r>
          </w:p>
          <w:p w:rsidR="00084E3C" w:rsidRPr="00F24FD7" w:rsidRDefault="00084E3C" w:rsidP="00BE6391">
            <w:pPr>
              <w:ind w:right="-108"/>
            </w:pPr>
            <w:r w:rsidRPr="00F24FD7">
              <w:t>Hôïp heä ngaãu löïc phaúng</w:t>
            </w:r>
          </w:p>
          <w:p w:rsidR="00084E3C" w:rsidRPr="00F24FD7" w:rsidRDefault="00084E3C" w:rsidP="008733B5">
            <w:r w:rsidRPr="00F24FD7">
              <w:t>Ñieàu kieän caân baèng cuûa heä ngaãu löïc phaúng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  <w:p w:rsidR="00084E3C" w:rsidRPr="00F24FD7" w:rsidRDefault="00084E3C" w:rsidP="008733B5"/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  <w:r>
              <w:t>4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13144F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6</w:t>
            </w:r>
          </w:p>
          <w:p w:rsidR="00084E3C" w:rsidRPr="0013144F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  <w:p w:rsidR="00084E3C" w:rsidRPr="0013144F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13144F" w:rsidRDefault="00084E3C" w:rsidP="00BE6391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30</w:t>
            </w:r>
          </w:p>
          <w:p w:rsidR="00084E3C" w:rsidRPr="00F24FD7" w:rsidRDefault="00084E3C" w:rsidP="00BE6391">
            <w:pPr>
              <w:jc w:val="center"/>
            </w:pPr>
          </w:p>
        </w:tc>
        <w:tc>
          <w:tcPr>
            <w:tcW w:w="3960" w:type="dxa"/>
          </w:tcPr>
          <w:p w:rsidR="00084E3C" w:rsidRPr="00F24FD7" w:rsidRDefault="00084E3C" w:rsidP="00BE6391">
            <w:pPr>
              <w:ind w:left="432" w:hanging="180"/>
            </w:pPr>
          </w:p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432"/>
            </w:pPr>
            <w:r>
              <w:t>D</w:t>
            </w:r>
            <w:r w:rsidRPr="00F24FD7">
              <w:t>ieãn giaûng keát hôïp ñaët caâu hoûi</w:t>
            </w:r>
          </w:p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432"/>
            </w:pPr>
            <w:r>
              <w:t>Neâu</w:t>
            </w:r>
            <w:r w:rsidRPr="00F24FD7">
              <w:t xml:space="preserve"> vaán ñeà</w:t>
            </w:r>
          </w:p>
          <w:p w:rsidR="00084E3C" w:rsidRPr="00F24FD7" w:rsidRDefault="00084E3C" w:rsidP="00BE6391">
            <w:pPr>
              <w:ind w:left="72"/>
            </w:pPr>
          </w:p>
          <w:p w:rsidR="00084E3C" w:rsidRPr="00F24FD7" w:rsidRDefault="00084E3C" w:rsidP="00BE6391">
            <w:pPr>
              <w:ind w:left="72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keát hôïp </w:t>
            </w:r>
            <w:r>
              <w:t>ñaøm thoaïi</w:t>
            </w:r>
          </w:p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432"/>
            </w:pPr>
            <w:r>
              <w:t>D</w:t>
            </w:r>
            <w:r w:rsidRPr="00F24FD7">
              <w:t>ieãn giaûng keát hôïp ñaët caâu hoûi</w:t>
            </w:r>
          </w:p>
          <w:p w:rsidR="00084E3C" w:rsidRPr="00F24FD7" w:rsidRDefault="00084E3C" w:rsidP="00BE6391">
            <w:pPr>
              <w:ind w:left="72"/>
              <w:jc w:val="center"/>
            </w:pPr>
            <w:r w:rsidRPr="00F24FD7">
              <w:t>nt</w:t>
            </w:r>
          </w:p>
          <w:p w:rsidR="00084E3C" w:rsidRPr="00F24FD7" w:rsidRDefault="00084E3C" w:rsidP="00BE6391">
            <w:pPr>
              <w:ind w:left="72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keát hôïp </w:t>
            </w:r>
            <w:r>
              <w:t>ñaøm thoaïi</w:t>
            </w:r>
          </w:p>
          <w:p w:rsidR="00084E3C" w:rsidRPr="00F24FD7" w:rsidRDefault="00084E3C" w:rsidP="00BE6391">
            <w:pPr>
              <w:ind w:left="72"/>
            </w:pPr>
          </w:p>
          <w:p w:rsidR="00084E3C" w:rsidRPr="00F24FD7" w:rsidRDefault="00084E3C" w:rsidP="00BE6391">
            <w:pPr>
              <w:tabs>
                <w:tab w:val="num" w:pos="252"/>
              </w:tabs>
              <w:ind w:left="252" w:hanging="252"/>
            </w:pPr>
            <w:r w:rsidRPr="00F24FD7">
              <w:t xml:space="preserve"> - </w:t>
            </w:r>
            <w:r>
              <w:t>H</w:t>
            </w:r>
            <w:r w:rsidRPr="00F24FD7">
              <w:t xml:space="preserve">öôùng daãn HS phöông phaùp xaùc ñònh moment cuûa löïc ñoái vôùi ñieåm </w:t>
            </w:r>
          </w:p>
          <w:p w:rsidR="00084E3C" w:rsidRPr="00F24FD7" w:rsidRDefault="00084E3C" w:rsidP="00BE6391">
            <w:pPr>
              <w:tabs>
                <w:tab w:val="num" w:pos="252"/>
              </w:tabs>
              <w:ind w:left="252" w:hanging="252"/>
            </w:pPr>
            <w:r w:rsidRPr="00F24FD7">
              <w:t xml:space="preserve"> - HS chuaån bò vaø leân baûng giaûi</w:t>
            </w:r>
          </w:p>
          <w:p w:rsidR="00084E3C" w:rsidRPr="00BE6391" w:rsidRDefault="00084E3C" w:rsidP="00BE6391">
            <w:pPr>
              <w:tabs>
                <w:tab w:val="num" w:pos="252"/>
              </w:tabs>
              <w:ind w:left="252" w:hanging="252"/>
              <w:rPr>
                <w:sz w:val="16"/>
                <w:szCs w:val="16"/>
              </w:rPr>
            </w:pPr>
          </w:p>
        </w:tc>
      </w:tr>
    </w:tbl>
    <w:p w:rsidR="00084E3C" w:rsidRPr="004025D4" w:rsidRDefault="00084E3C" w:rsidP="008733B5">
      <w:pPr>
        <w:rPr>
          <w:sz w:val="16"/>
          <w:szCs w:val="16"/>
        </w:rPr>
      </w:pPr>
    </w:p>
    <w:p w:rsidR="00084E3C" w:rsidRPr="007E0B4A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Pr="00F24FD7" w:rsidRDefault="00084E3C" w:rsidP="008733B5">
      <w:r w:rsidRPr="00F24FD7">
        <w:tab/>
        <w:t>1. Moment cuûa moät löïc ñoái vôùi ñieåm laø gì ?</w:t>
      </w:r>
    </w:p>
    <w:p w:rsidR="00084E3C" w:rsidRPr="00F24FD7" w:rsidRDefault="00084E3C" w:rsidP="008733B5">
      <w:r w:rsidRPr="00F24FD7">
        <w:tab/>
        <w:t>2. Ngaãu löïc laø gì ? neâu caùc tính chaát cuûa ngaãu löïc</w:t>
      </w:r>
    </w:p>
    <w:p w:rsidR="00084E3C" w:rsidRPr="00F24FD7" w:rsidRDefault="00084E3C" w:rsidP="008733B5">
      <w:r w:rsidRPr="00F24FD7">
        <w:tab/>
        <w:t>3. Phaùt bieåu ñieàu kieän caân baèng cuûa heä ngaãu löïc phaúng.</w:t>
      </w:r>
    </w:p>
    <w:p w:rsidR="00084E3C" w:rsidRPr="00F24FD7" w:rsidRDefault="00084E3C" w:rsidP="008733B5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ab/>
      </w:r>
      <w:r w:rsidRPr="00F24FD7">
        <w:tab/>
        <w:t xml:space="preserve">    </w:t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Ngaøy  </w:t>
      </w:r>
      <w:r>
        <w:t xml:space="preserve">   </w:t>
      </w:r>
      <w:r w:rsidRPr="00F24FD7">
        <w:t xml:space="preserve">thaùng </w:t>
      </w:r>
      <w:r>
        <w:t xml:space="preserve">     naêm 20</w:t>
      </w:r>
    </w:p>
    <w:p w:rsidR="00084E3C" w:rsidRPr="00F24FD7" w:rsidRDefault="00084E3C" w:rsidP="00432CD2">
      <w:pPr>
        <w:ind w:left="720"/>
      </w:pPr>
      <w:r w:rsidRPr="00F24FD7">
        <w:t xml:space="preserve">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t xml:space="preserve">   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/>
    <w:p w:rsidR="00084E3C" w:rsidRDefault="00084E3C" w:rsidP="008733B5"/>
    <w:p w:rsidR="00084E3C" w:rsidRDefault="00084E3C" w:rsidP="008733B5"/>
    <w:p w:rsidR="00084E3C" w:rsidRPr="00F24FD7" w:rsidRDefault="00084E3C" w:rsidP="008733B5"/>
    <w:p w:rsidR="00084E3C" w:rsidRDefault="00084E3C" w:rsidP="008733B5"/>
    <w:p w:rsidR="00084E3C" w:rsidRPr="00F44DDE" w:rsidRDefault="00084E3C" w:rsidP="008733B5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E1388C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7</w:t>
      </w:r>
      <w:r w:rsidRPr="00E1388C">
        <w:rPr>
          <w:sz w:val="28"/>
          <w:szCs w:val="28"/>
        </w:rPr>
        <w:t xml:space="preserve">    Soá tieát:  2        Toång soá tieát ñaõ giaûng: 1</w:t>
      </w:r>
      <w:r>
        <w:rPr>
          <w:rFonts w:ascii="Times New Roman" w:hAnsi="Times New Roman"/>
          <w:sz w:val="28"/>
          <w:szCs w:val="28"/>
          <w:lang w:val="vi-VN"/>
        </w:rPr>
        <w:t>0</w:t>
      </w:r>
    </w:p>
    <w:p w:rsidR="00084E3C" w:rsidRPr="00E1388C" w:rsidRDefault="00084E3C" w:rsidP="008733B5">
      <w:pPr>
        <w:rPr>
          <w:sz w:val="28"/>
          <w:szCs w:val="28"/>
        </w:rPr>
      </w:pPr>
      <w:r w:rsidRPr="00E1388C">
        <w:rPr>
          <w:sz w:val="28"/>
          <w:szCs w:val="28"/>
        </w:rPr>
        <w:tab/>
      </w:r>
      <w:r w:rsidRPr="00E1388C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</w:t>
      </w:r>
      <w:r w:rsidRPr="00E1388C">
        <w:rPr>
          <w:sz w:val="28"/>
          <w:szCs w:val="28"/>
        </w:rPr>
        <w:t xml:space="preserve">     ñeán       /       /20</w:t>
      </w:r>
      <w:r>
        <w:rPr>
          <w:sz w:val="28"/>
          <w:szCs w:val="28"/>
        </w:rPr>
        <w:t>1</w:t>
      </w:r>
      <w:r w:rsidRPr="00E1388C">
        <w:rPr>
          <w:sz w:val="28"/>
          <w:szCs w:val="28"/>
        </w:rPr>
        <w:t xml:space="preserve"> </w:t>
      </w:r>
    </w:p>
    <w:p w:rsidR="00084E3C" w:rsidRPr="00E1388C" w:rsidRDefault="00084E3C" w:rsidP="008733B5">
      <w:pPr>
        <w:rPr>
          <w:b/>
        </w:rPr>
      </w:pPr>
    </w:p>
    <w:p w:rsidR="00084E3C" w:rsidRPr="00E1388C" w:rsidRDefault="00084E3C" w:rsidP="00913ED6">
      <w:pPr>
        <w:rPr>
          <w:b/>
          <w:sz w:val="26"/>
          <w:szCs w:val="26"/>
        </w:rPr>
      </w:pPr>
      <w:r w:rsidRPr="00E1388C">
        <w:rPr>
          <w:b/>
        </w:rPr>
        <w:t xml:space="preserve">     </w:t>
      </w:r>
      <w:r w:rsidRPr="00E1388C">
        <w:rPr>
          <w:b/>
          <w:sz w:val="26"/>
          <w:szCs w:val="26"/>
        </w:rPr>
        <w:t xml:space="preserve">TEÂN BAØI: </w:t>
      </w:r>
      <w:r w:rsidRPr="00E1388C">
        <w:rPr>
          <w:b/>
          <w:sz w:val="26"/>
          <w:szCs w:val="26"/>
        </w:rPr>
        <w:tab/>
        <w:t>Baøi 7 - HEÄ LÖÏC PHAÚNG BAÁT KYØ</w:t>
      </w:r>
    </w:p>
    <w:p w:rsidR="00084E3C" w:rsidRPr="00F24FD7" w:rsidRDefault="00084E3C" w:rsidP="008733B5">
      <w:pPr>
        <w:ind w:left="1440" w:hanging="1440"/>
      </w:pPr>
      <w:r>
        <w:t xml:space="preserve">    </w:t>
      </w:r>
      <w:r w:rsidRPr="00F24FD7">
        <w:sym w:font="Wingdings 2" w:char="F0E0"/>
      </w:r>
      <w:r w:rsidRPr="00F24FD7">
        <w:t xml:space="preserve"> Muïc ñích: </w:t>
      </w:r>
      <w:r>
        <w:t xml:space="preserve">  </w:t>
      </w:r>
      <w:r w:rsidRPr="00F24FD7">
        <w:t>Hoïc caùch thu heä löïc phaúng baát kyø veà moät taâm</w:t>
      </w:r>
    </w:p>
    <w:p w:rsidR="00084E3C" w:rsidRPr="00F24FD7" w:rsidRDefault="00084E3C" w:rsidP="008733B5">
      <w:r>
        <w:t xml:space="preserve">    </w:t>
      </w:r>
      <w:r w:rsidRPr="00F24FD7">
        <w:sym w:font="Wingdings 2" w:char="F0E0"/>
      </w:r>
      <w:r w:rsidRPr="00F24FD7">
        <w:t xml:space="preserve"> Yeâu caàu : - Phaùt bieåu ñöôïc ñònh nghóa, trình baøy ñöôïc ñònh lyù dôøi löïc</w:t>
      </w:r>
    </w:p>
    <w:p w:rsidR="00084E3C" w:rsidRPr="00F24FD7" w:rsidRDefault="00084E3C" w:rsidP="008733B5">
      <w:r w:rsidRPr="00F24FD7">
        <w:tab/>
        <w:t xml:space="preserve">       </w:t>
      </w:r>
      <w:r>
        <w:tab/>
        <w:t xml:space="preserve">  </w:t>
      </w:r>
      <w:r w:rsidRPr="00F24FD7">
        <w:t>- Giaûi ñöôïc baøi toaùn caân baèng cuûa heä löïc phaúng baát kyø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 phuùt</w:t>
      </w:r>
    </w:p>
    <w:p w:rsidR="00084E3C" w:rsidRDefault="00084E3C" w:rsidP="008733B5">
      <w:r w:rsidRPr="00F24FD7">
        <w:t xml:space="preserve"> 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711DF1">
      <w:r w:rsidRPr="00F24FD7">
        <w:t xml:space="preserve"> </w:t>
      </w:r>
      <w:r>
        <w:t xml:space="preserve">   </w:t>
      </w:r>
      <w:r w:rsidRPr="00F24FD7">
        <w:sym w:font="Wingdings 2" w:char="F0E0"/>
      </w:r>
      <w:r w:rsidRPr="00F24FD7">
        <w:t>Noäi dung caàn nhaéc nhôû:</w:t>
      </w:r>
      <w:r>
        <w:t xml:space="preserve"> 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10 phuùt</w:t>
      </w:r>
    </w:p>
    <w:p w:rsidR="00084E3C" w:rsidRPr="00F24FD7" w:rsidRDefault="00084E3C" w:rsidP="00ED5AD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Tr="00BE6391">
        <w:tc>
          <w:tcPr>
            <w:tcW w:w="1925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6391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BE6391" w:rsidRDefault="00084E3C" w:rsidP="00BE639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>
        <w:t xml:space="preserve">          </w:t>
      </w:r>
      <w:r w:rsidRPr="00F24FD7">
        <w:t>Caâu hoûi kieåm tra:</w:t>
      </w:r>
    </w:p>
    <w:p w:rsidR="00084E3C" w:rsidRPr="00F24FD7" w:rsidRDefault="00084E3C" w:rsidP="008733B5">
      <w:pPr>
        <w:numPr>
          <w:ilvl w:val="0"/>
          <w:numId w:val="6"/>
        </w:numPr>
      </w:pPr>
      <w:r w:rsidRPr="00F24FD7">
        <w:t>Moment cuûa moät löïc ñoái vôùi moät ñieåm laø gì ? Aùp duïng</w:t>
      </w:r>
    </w:p>
    <w:p w:rsidR="00084E3C" w:rsidRPr="00F24FD7" w:rsidRDefault="00084E3C" w:rsidP="008733B5">
      <w:pPr>
        <w:numPr>
          <w:ilvl w:val="0"/>
          <w:numId w:val="6"/>
        </w:numPr>
      </w:pPr>
      <w:r w:rsidRPr="00F24FD7">
        <w:t>Ñieàu kieän caân baèng cuûa heä ngaãu löïc phaúng. Aùp duïng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71</w:t>
      </w:r>
      <w:r w:rsidRPr="00F24FD7">
        <w:t>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D876F5" w:rsidRDefault="00084E3C" w:rsidP="008733B5">
      <w:pPr>
        <w:rPr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863"/>
        <w:gridCol w:w="1260"/>
        <w:gridCol w:w="3957"/>
      </w:tblGrid>
      <w:tr w:rsidR="00084E3C" w:rsidRPr="00F24FD7" w:rsidTr="00BE6391">
        <w:tc>
          <w:tcPr>
            <w:tcW w:w="510" w:type="dxa"/>
          </w:tcPr>
          <w:p w:rsidR="00084E3C" w:rsidRPr="00F24FD7" w:rsidRDefault="00084E3C" w:rsidP="008733B5">
            <w:r w:rsidRPr="00F24FD7">
              <w:t>TT</w:t>
            </w:r>
          </w:p>
        </w:tc>
        <w:tc>
          <w:tcPr>
            <w:tcW w:w="3866" w:type="dxa"/>
          </w:tcPr>
          <w:p w:rsidR="00084E3C" w:rsidRPr="00F24FD7" w:rsidRDefault="00084E3C" w:rsidP="008733B5"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3960" w:type="dxa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  <w:r w:rsidRPr="00F24FD7">
              <w:t xml:space="preserve"> </w:t>
            </w:r>
          </w:p>
        </w:tc>
      </w:tr>
      <w:tr w:rsidR="00084E3C" w:rsidRPr="00F24FD7" w:rsidTr="00BE6391">
        <w:tc>
          <w:tcPr>
            <w:tcW w:w="510" w:type="dxa"/>
          </w:tcPr>
          <w:p w:rsidR="00084E3C" w:rsidRPr="00F24FD7" w:rsidRDefault="00084E3C" w:rsidP="00BE6391">
            <w:pPr>
              <w:jc w:val="center"/>
            </w:pPr>
            <w:r w:rsidRPr="00F24FD7">
              <w:t>I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II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III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IV</w:t>
            </w:r>
          </w:p>
        </w:tc>
        <w:tc>
          <w:tcPr>
            <w:tcW w:w="3866" w:type="dxa"/>
          </w:tcPr>
          <w:p w:rsidR="00084E3C" w:rsidRPr="00F24FD7" w:rsidRDefault="00084E3C" w:rsidP="008733B5">
            <w:r w:rsidRPr="00F24FD7">
              <w:t>Ñònh nghóa</w:t>
            </w:r>
          </w:p>
          <w:p w:rsidR="00084E3C" w:rsidRPr="00F24FD7" w:rsidRDefault="00084E3C" w:rsidP="008733B5">
            <w:r w:rsidRPr="00F24FD7">
              <w:t>Ñònh lyù dôøi löïc</w:t>
            </w:r>
          </w:p>
          <w:p w:rsidR="00084E3C" w:rsidRPr="00F24FD7" w:rsidRDefault="00084E3C" w:rsidP="008733B5">
            <w:r w:rsidRPr="00F24FD7">
              <w:t>Thu heä löïc phaúng baát kyø veà moät taâm</w:t>
            </w:r>
          </w:p>
          <w:p w:rsidR="00084E3C" w:rsidRDefault="00084E3C" w:rsidP="008733B5">
            <w:r w:rsidRPr="00F24FD7">
              <w:t>Ñieàu kieän caân baèng cuûa heä löïc phaúng baát kyø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>
              <w:t>5</w:t>
            </w:r>
          </w:p>
          <w:p w:rsidR="00084E3C" w:rsidRPr="00F24FD7" w:rsidRDefault="00084E3C" w:rsidP="00BE6391">
            <w:pPr>
              <w:jc w:val="center"/>
            </w:pPr>
            <w:r>
              <w:t>10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10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10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>
              <w:t>10</w:t>
            </w:r>
          </w:p>
          <w:p w:rsidR="00084E3C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>
              <w:t>2</w:t>
            </w:r>
            <w:r w:rsidRPr="00F24FD7">
              <w:t>6</w:t>
            </w:r>
          </w:p>
        </w:tc>
        <w:tc>
          <w:tcPr>
            <w:tcW w:w="3960" w:type="dxa"/>
          </w:tcPr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432"/>
            </w:pPr>
            <w:r>
              <w:t>Neâu vaán ñeà keát hôïp ñaøm thoaïi</w:t>
            </w:r>
          </w:p>
          <w:p w:rsidR="00084E3C" w:rsidRPr="00F24FD7" w:rsidRDefault="00084E3C" w:rsidP="00BE6391">
            <w:pPr>
              <w:ind w:left="72"/>
            </w:pPr>
            <w:r>
              <w:t>- Thuyeát giaûng keát hôïp ñaøm thoaïi</w:t>
            </w:r>
          </w:p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</w:pPr>
            <w:r>
              <w:t>Neâu vaán ñeà keát hôïp ñaøm thoaïi vaø dieãn giaûng</w:t>
            </w:r>
          </w:p>
          <w:p w:rsidR="00084E3C" w:rsidRPr="00F24FD7" w:rsidRDefault="00084E3C" w:rsidP="00BE6391">
            <w:pPr>
              <w:ind w:left="72"/>
              <w:jc w:val="center"/>
            </w:pPr>
            <w:r>
              <w:t>nt</w:t>
            </w:r>
          </w:p>
          <w:p w:rsidR="00084E3C" w:rsidRDefault="00084E3C" w:rsidP="00BE6391">
            <w:pPr>
              <w:ind w:left="72"/>
            </w:pPr>
          </w:p>
          <w:p w:rsidR="00084E3C" w:rsidRPr="00F24FD7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</w:pPr>
            <w:r w:rsidRPr="00F24FD7">
              <w:t xml:space="preserve">GV höôùng daãn caùc böôùc giaûi baøi toaùn caân baèng </w:t>
            </w:r>
          </w:p>
          <w:p w:rsidR="00084E3C" w:rsidRDefault="00084E3C" w:rsidP="00BE6391">
            <w:pPr>
              <w:numPr>
                <w:ilvl w:val="0"/>
                <w:numId w:val="1"/>
              </w:numPr>
              <w:tabs>
                <w:tab w:val="num" w:pos="252"/>
              </w:tabs>
              <w:ind w:left="432"/>
            </w:pPr>
            <w:r w:rsidRPr="00F24FD7">
              <w:t>HS chuaån b</w:t>
            </w:r>
            <w:r>
              <w:t xml:space="preserve">ò vaø leân baûng giaûi </w:t>
            </w:r>
          </w:p>
          <w:p w:rsidR="00084E3C" w:rsidRPr="00BE6391" w:rsidRDefault="00084E3C" w:rsidP="00BE6391">
            <w:pPr>
              <w:ind w:left="72"/>
              <w:rPr>
                <w:sz w:val="16"/>
                <w:szCs w:val="16"/>
              </w:rPr>
            </w:pPr>
          </w:p>
        </w:tc>
      </w:tr>
    </w:tbl>
    <w:p w:rsidR="00084E3C" w:rsidRPr="00913ED6" w:rsidRDefault="00084E3C" w:rsidP="008733B5">
      <w:pPr>
        <w:rPr>
          <w:sz w:val="16"/>
          <w:szCs w:val="16"/>
        </w:rPr>
      </w:pPr>
    </w:p>
    <w:p w:rsidR="00084E3C" w:rsidRPr="00D876F5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Phaùt bieåu ñònh lyù dôøi löïc</w:t>
      </w:r>
    </w:p>
    <w:p w:rsidR="00084E3C" w:rsidRPr="00F24FD7" w:rsidRDefault="00084E3C" w:rsidP="008733B5">
      <w:pPr>
        <w:ind w:firstLine="720"/>
      </w:pPr>
      <w:r w:rsidRPr="00F24FD7">
        <w:t>2. Phaùt bieåu ñieàu kieän caân baèng cuûa heä löïc phaúng baát kyø</w:t>
      </w:r>
    </w:p>
    <w:p w:rsidR="00084E3C" w:rsidRPr="00F24FD7" w:rsidRDefault="00084E3C" w:rsidP="00994E87">
      <w:pPr>
        <w:ind w:left="360" w:hanging="360"/>
      </w:pPr>
      <w:r w:rsidRPr="00F24FD7">
        <w:t>V.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</w:t>
      </w:r>
      <w:r>
        <w:t xml:space="preserve">  </w:t>
      </w:r>
      <w:r>
        <w:tab/>
        <w:t xml:space="preserve"> </w:t>
      </w:r>
      <w:r w:rsidRPr="00F24FD7">
        <w:t xml:space="preserve"> Ngaøy </w:t>
      </w:r>
      <w:r>
        <w:t xml:space="preserve">    </w:t>
      </w:r>
      <w:r w:rsidRPr="00F24FD7">
        <w:t xml:space="preserve"> thaùng </w:t>
      </w:r>
      <w:r>
        <w:t xml:space="preserve">     naêm 20</w:t>
      </w:r>
    </w:p>
    <w:p w:rsidR="00084E3C" w:rsidRPr="00F24FD7" w:rsidRDefault="00084E3C" w:rsidP="00432CD2">
      <w:pPr>
        <w:ind w:left="720"/>
      </w:pPr>
      <w:r w:rsidRPr="00F24FD7">
        <w:t xml:space="preserve">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994E87" w:rsidRDefault="00084E3C" w:rsidP="00994E87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rPr>
          <w:b/>
          <w:sz w:val="32"/>
          <w:szCs w:val="32"/>
        </w:rPr>
      </w:pPr>
    </w:p>
    <w:p w:rsidR="00084E3C" w:rsidRDefault="00084E3C" w:rsidP="008733B5"/>
    <w:p w:rsidR="00084E3C" w:rsidRPr="00F5302E" w:rsidRDefault="00084E3C" w:rsidP="00913ED6">
      <w:pPr>
        <w:ind w:left="720" w:firstLine="720"/>
        <w:rPr>
          <w:sz w:val="28"/>
          <w:szCs w:val="28"/>
        </w:rPr>
      </w:pPr>
      <w:r w:rsidRPr="00F5302E">
        <w:rPr>
          <w:sz w:val="28"/>
          <w:szCs w:val="28"/>
        </w:rPr>
        <w:t>Giaùo aùn soá:    Soá tieát:  2         Toång soá tieát ñaõ giaûng: 12</w:t>
      </w:r>
    </w:p>
    <w:p w:rsidR="00084E3C" w:rsidRPr="00F5302E" w:rsidRDefault="00084E3C" w:rsidP="008733B5">
      <w:pPr>
        <w:rPr>
          <w:sz w:val="28"/>
          <w:szCs w:val="28"/>
        </w:rPr>
      </w:pPr>
      <w:r w:rsidRPr="00F5302E">
        <w:rPr>
          <w:sz w:val="28"/>
          <w:szCs w:val="28"/>
        </w:rPr>
        <w:tab/>
      </w:r>
      <w:r w:rsidRPr="00F5302E">
        <w:rPr>
          <w:sz w:val="28"/>
          <w:szCs w:val="28"/>
        </w:rPr>
        <w:tab/>
        <w:t>Thöïc hieän ngaøy       /      /20</w:t>
      </w:r>
      <w:r>
        <w:rPr>
          <w:sz w:val="28"/>
          <w:szCs w:val="28"/>
        </w:rPr>
        <w:t>10</w:t>
      </w:r>
      <w:r w:rsidRPr="00F5302E">
        <w:rPr>
          <w:sz w:val="28"/>
          <w:szCs w:val="28"/>
        </w:rPr>
        <w:t xml:space="preserve">     ñeán       /      /20</w:t>
      </w:r>
      <w:r>
        <w:rPr>
          <w:sz w:val="28"/>
          <w:szCs w:val="28"/>
        </w:rPr>
        <w:t>10</w:t>
      </w:r>
      <w:r w:rsidRPr="00F5302E">
        <w:rPr>
          <w:sz w:val="28"/>
          <w:szCs w:val="28"/>
        </w:rPr>
        <w:t xml:space="preserve"> </w:t>
      </w:r>
    </w:p>
    <w:p w:rsidR="00084E3C" w:rsidRDefault="00084E3C" w:rsidP="008733B5"/>
    <w:p w:rsidR="00084E3C" w:rsidRPr="00F5302E" w:rsidRDefault="00084E3C" w:rsidP="008733B5">
      <w:pPr>
        <w:rPr>
          <w:b/>
          <w:sz w:val="26"/>
          <w:szCs w:val="26"/>
        </w:rPr>
      </w:pPr>
      <w:r>
        <w:t xml:space="preserve">    </w:t>
      </w:r>
      <w:r w:rsidRPr="00F5302E">
        <w:rPr>
          <w:b/>
          <w:sz w:val="26"/>
          <w:szCs w:val="26"/>
        </w:rPr>
        <w:t xml:space="preserve">TEÂN BAØI: </w:t>
      </w:r>
      <w:r w:rsidRPr="00F5302E">
        <w:rPr>
          <w:b/>
          <w:sz w:val="26"/>
          <w:szCs w:val="26"/>
        </w:rPr>
        <w:tab/>
        <w:t>Baøi 8 - TROÏNG TAÂM – KIEÅM TRA ÑÒNH KYØ LAÀN 1</w:t>
      </w:r>
    </w:p>
    <w:p w:rsidR="00084E3C" w:rsidRPr="00F24FD7" w:rsidRDefault="00084E3C" w:rsidP="008733B5">
      <w:pPr>
        <w:ind w:left="1440" w:hanging="1440"/>
      </w:pPr>
      <w:r>
        <w:t xml:space="preserve">    </w:t>
      </w:r>
      <w:r w:rsidRPr="00F24FD7">
        <w:sym w:font="Wingdings 2" w:char="F0E0"/>
      </w:r>
      <w:r w:rsidRPr="00F24FD7">
        <w:t xml:space="preserve"> Muïc ñích: </w:t>
      </w:r>
      <w:r>
        <w:t xml:space="preserve">    </w:t>
      </w:r>
      <w:r w:rsidRPr="00F24FD7">
        <w:t>Hoïc moät soá khaùi nieäm veà troïng taâm</w:t>
      </w:r>
    </w:p>
    <w:p w:rsidR="00084E3C" w:rsidRPr="00F24FD7" w:rsidRDefault="00084E3C" w:rsidP="008733B5">
      <w:r>
        <w:t xml:space="preserve">    </w:t>
      </w:r>
      <w:r w:rsidRPr="00F24FD7">
        <w:sym w:font="Wingdings 2" w:char="F0E0"/>
      </w:r>
      <w:r w:rsidRPr="00F24FD7">
        <w:t xml:space="preserve"> Yeâu caàu :  </w:t>
      </w:r>
      <w:r>
        <w:t xml:space="preserve"> </w:t>
      </w:r>
      <w:r w:rsidRPr="00F24FD7">
        <w:t>- Ñònh nghóa ñöôïc troïng taâm vaät raén</w:t>
      </w:r>
    </w:p>
    <w:p w:rsidR="00084E3C" w:rsidRPr="00F24FD7" w:rsidRDefault="00084E3C" w:rsidP="008733B5">
      <w:pPr>
        <w:ind w:left="720" w:firstLine="720"/>
      </w:pPr>
      <w:r>
        <w:t xml:space="preserve">    </w:t>
      </w:r>
      <w:r w:rsidRPr="00F24FD7">
        <w:t>- Xaùc ñònh ñöôïc troïng taâm cuûa moät soá hình phaúng ñôn giaûn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 phuùt</w:t>
      </w:r>
    </w:p>
    <w:p w:rsidR="00084E3C" w:rsidRDefault="00084E3C" w:rsidP="008733B5">
      <w:r w:rsidRPr="00F24FD7">
        <w:t xml:space="preserve">  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</w:t>
      </w:r>
      <w:r>
        <w:t xml:space="preserve"> 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0  phuùt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8</w:t>
      </w:r>
      <w:r>
        <w:t>3</w:t>
      </w:r>
      <w:r w:rsidRPr="00F24FD7">
        <w:t xml:space="preserve"> 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D876F5" w:rsidRDefault="00084E3C" w:rsidP="008733B5">
      <w:pPr>
        <w:rPr>
          <w:sz w:val="16"/>
          <w:szCs w:val="16"/>
        </w:rPr>
      </w:pPr>
    </w:p>
    <w:tbl>
      <w:tblPr>
        <w:tblW w:w="97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960"/>
        <w:gridCol w:w="1260"/>
        <w:gridCol w:w="3960"/>
      </w:tblGrid>
      <w:tr w:rsidR="00084E3C" w:rsidRPr="00F24FD7" w:rsidTr="00BE6391">
        <w:tc>
          <w:tcPr>
            <w:tcW w:w="54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TT</w:t>
            </w:r>
          </w:p>
        </w:tc>
        <w:tc>
          <w:tcPr>
            <w:tcW w:w="3960" w:type="dxa"/>
            <w:vAlign w:val="center"/>
          </w:tcPr>
          <w:p w:rsidR="00084E3C" w:rsidRPr="00F24FD7" w:rsidRDefault="00084E3C" w:rsidP="00BE6391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(phuùt)</w:t>
            </w:r>
          </w:p>
        </w:tc>
        <w:tc>
          <w:tcPr>
            <w:tcW w:w="3960" w:type="dxa"/>
            <w:vAlign w:val="center"/>
          </w:tcPr>
          <w:p w:rsidR="00084E3C" w:rsidRPr="00F24FD7" w:rsidRDefault="00084E3C" w:rsidP="00BE6391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 w:rsidTr="00DE712D">
        <w:tc>
          <w:tcPr>
            <w:tcW w:w="540" w:type="dxa"/>
          </w:tcPr>
          <w:p w:rsidR="00084E3C" w:rsidRPr="00F24FD7" w:rsidRDefault="00084E3C" w:rsidP="00DE712D">
            <w:r w:rsidRPr="00F24FD7">
              <w:t>I</w:t>
            </w:r>
          </w:p>
          <w:p w:rsidR="00084E3C" w:rsidRPr="00F24FD7" w:rsidRDefault="00084E3C" w:rsidP="00DE712D">
            <w:r w:rsidRPr="00F24FD7">
              <w:t>II</w:t>
            </w:r>
          </w:p>
          <w:p w:rsidR="00084E3C" w:rsidRPr="00F24FD7" w:rsidRDefault="00084E3C" w:rsidP="00DE712D"/>
          <w:p w:rsidR="00084E3C" w:rsidRPr="00F24FD7" w:rsidRDefault="00084E3C" w:rsidP="00DE712D"/>
          <w:p w:rsidR="00084E3C" w:rsidRPr="00F24FD7" w:rsidRDefault="00084E3C" w:rsidP="00DE712D"/>
          <w:p w:rsidR="00084E3C" w:rsidRPr="00F24FD7" w:rsidRDefault="00084E3C" w:rsidP="00DE712D">
            <w:r w:rsidRPr="00F24FD7">
              <w:t>III</w:t>
            </w:r>
          </w:p>
        </w:tc>
        <w:tc>
          <w:tcPr>
            <w:tcW w:w="3960" w:type="dxa"/>
          </w:tcPr>
          <w:p w:rsidR="00084E3C" w:rsidRPr="00F24FD7" w:rsidRDefault="00084E3C" w:rsidP="008733B5">
            <w:r w:rsidRPr="00F24FD7">
              <w:t>Khaùi nieäm</w:t>
            </w:r>
          </w:p>
          <w:p w:rsidR="00084E3C" w:rsidRPr="00F24FD7" w:rsidRDefault="00084E3C" w:rsidP="008733B5">
            <w:r w:rsidRPr="00F24FD7">
              <w:t>Toaï ñoä troïng taâm</w:t>
            </w:r>
          </w:p>
          <w:p w:rsidR="00084E3C" w:rsidRPr="00F24FD7" w:rsidRDefault="00084E3C" w:rsidP="00BE6391">
            <w:pPr>
              <w:ind w:left="240" w:hanging="240"/>
            </w:pPr>
            <w:r w:rsidRPr="00F24FD7">
              <w:t>1. Toaï ñoä troïng taâm vaät raén</w:t>
            </w:r>
          </w:p>
          <w:p w:rsidR="00084E3C" w:rsidRPr="00F24FD7" w:rsidRDefault="00084E3C" w:rsidP="00BE6391">
            <w:pPr>
              <w:ind w:left="240" w:hanging="240"/>
            </w:pPr>
            <w:r w:rsidRPr="00F24FD7">
              <w:t>2. Toaï ñoä troïng taâm baûn moûng ñoàng chaát</w:t>
            </w:r>
          </w:p>
          <w:p w:rsidR="00084E3C" w:rsidRPr="00F24FD7" w:rsidRDefault="00084E3C" w:rsidP="00BE6391">
            <w:pPr>
              <w:ind w:right="-108"/>
            </w:pPr>
            <w:r w:rsidRPr="00F24FD7">
              <w:t>Caùc phöông phaùp xaùc ñònh troïng taâm</w:t>
            </w:r>
          </w:p>
          <w:p w:rsidR="00084E3C" w:rsidRPr="00F24FD7" w:rsidRDefault="00084E3C" w:rsidP="008733B5">
            <w:r w:rsidRPr="00F24FD7">
              <w:t>1. PP ñoái xöùng</w:t>
            </w:r>
          </w:p>
          <w:p w:rsidR="00084E3C" w:rsidRPr="00F24FD7" w:rsidRDefault="00084E3C" w:rsidP="008733B5">
            <w:r w:rsidRPr="00F24FD7">
              <w:t>2. PP phaân chia</w:t>
            </w:r>
          </w:p>
          <w:p w:rsidR="00084E3C" w:rsidRPr="00F24FD7" w:rsidRDefault="00084E3C" w:rsidP="008733B5">
            <w:r w:rsidRPr="00F24FD7">
              <w:t>3. PP buø tröø</w:t>
            </w:r>
          </w:p>
          <w:p w:rsidR="00084E3C" w:rsidRPr="00F24FD7" w:rsidRDefault="00084E3C" w:rsidP="008733B5">
            <w:r w:rsidRPr="00F24FD7">
              <w:t>4. PP thöïc nghieäm</w:t>
            </w:r>
          </w:p>
          <w:p w:rsidR="00084E3C" w:rsidRDefault="00084E3C" w:rsidP="008733B5">
            <w:r w:rsidRPr="00F24FD7">
              <w:t>Baøi taäp</w:t>
            </w:r>
          </w:p>
          <w:p w:rsidR="00084E3C" w:rsidRPr="00F24FD7" w:rsidRDefault="00084E3C" w:rsidP="008733B5">
            <w:r>
              <w:t>Kieåm tra ñònh kyø</w:t>
            </w:r>
          </w:p>
        </w:tc>
        <w:tc>
          <w:tcPr>
            <w:tcW w:w="1260" w:type="dxa"/>
          </w:tcPr>
          <w:p w:rsidR="00084E3C" w:rsidRPr="00F24FD7" w:rsidRDefault="00084E3C" w:rsidP="00BE6391">
            <w:pPr>
              <w:jc w:val="center"/>
            </w:pPr>
            <w:r>
              <w:t>3</w:t>
            </w:r>
          </w:p>
          <w:p w:rsidR="00084E3C" w:rsidRPr="00F24FD7" w:rsidRDefault="00084E3C" w:rsidP="00BE6391">
            <w:pPr>
              <w:jc w:val="center"/>
            </w:pPr>
            <w:r>
              <w:t>5</w:t>
            </w:r>
          </w:p>
          <w:p w:rsidR="00084E3C" w:rsidRPr="00F24FD7" w:rsidRDefault="00084E3C" w:rsidP="00BE6391">
            <w:pPr>
              <w:jc w:val="center"/>
            </w:pPr>
            <w:r>
              <w:t>5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Default="00084E3C" w:rsidP="00BE6391">
            <w:pPr>
              <w:jc w:val="center"/>
            </w:pPr>
          </w:p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  <w:r w:rsidRPr="00F24FD7">
              <w:t>5</w:t>
            </w:r>
          </w:p>
          <w:p w:rsidR="00084E3C" w:rsidRPr="00F24FD7" w:rsidRDefault="00084E3C" w:rsidP="00BE6391">
            <w:pPr>
              <w:jc w:val="center"/>
            </w:pPr>
            <w:r>
              <w:t>2</w:t>
            </w:r>
          </w:p>
          <w:p w:rsidR="00084E3C" w:rsidRPr="00F24FD7" w:rsidRDefault="00084E3C" w:rsidP="00BE6391">
            <w:pPr>
              <w:jc w:val="center"/>
            </w:pPr>
          </w:p>
          <w:p w:rsidR="00084E3C" w:rsidRDefault="00084E3C" w:rsidP="00BE6391">
            <w:pPr>
              <w:jc w:val="center"/>
            </w:pPr>
            <w:r>
              <w:t>8</w:t>
            </w:r>
          </w:p>
          <w:p w:rsidR="00084E3C" w:rsidRPr="00F24FD7" w:rsidRDefault="00084E3C" w:rsidP="00BE6391">
            <w:pPr>
              <w:jc w:val="center"/>
            </w:pPr>
            <w:r>
              <w:t>45</w:t>
            </w:r>
          </w:p>
        </w:tc>
        <w:tc>
          <w:tcPr>
            <w:tcW w:w="3960" w:type="dxa"/>
          </w:tcPr>
          <w:p w:rsidR="00084E3C" w:rsidRPr="00F24FD7" w:rsidRDefault="00084E3C" w:rsidP="00BE6391">
            <w:pPr>
              <w:ind w:left="72"/>
            </w:pPr>
            <w:r w:rsidRPr="00F24FD7">
              <w:t xml:space="preserve"> - </w:t>
            </w:r>
            <w:r>
              <w:t>N</w:t>
            </w:r>
            <w:r w:rsidRPr="00F24FD7">
              <w:t xml:space="preserve">eâu vaán ñeà </w:t>
            </w:r>
            <w:r>
              <w:t>keát hôïp ñaøm thoaïi</w:t>
            </w:r>
          </w:p>
          <w:p w:rsidR="00084E3C" w:rsidRPr="00F24FD7" w:rsidRDefault="00084E3C" w:rsidP="00BE6391">
            <w:pPr>
              <w:ind w:left="360"/>
            </w:pPr>
          </w:p>
          <w:p w:rsidR="00084E3C" w:rsidRPr="00F24FD7" w:rsidRDefault="00084E3C" w:rsidP="00BE6391">
            <w:pPr>
              <w:ind w:left="252" w:hanging="252"/>
            </w:pPr>
            <w:r w:rsidRPr="00F24FD7">
              <w:t xml:space="preserve"> - </w:t>
            </w:r>
            <w:r>
              <w:t>Dieãn giaûng</w:t>
            </w:r>
          </w:p>
          <w:p w:rsidR="00084E3C" w:rsidRPr="00F24FD7" w:rsidRDefault="00084E3C" w:rsidP="009265F4">
            <w:r>
              <w:t xml:space="preserve">          nt</w:t>
            </w:r>
          </w:p>
          <w:p w:rsidR="00084E3C" w:rsidRPr="00F24FD7" w:rsidRDefault="00084E3C" w:rsidP="008733B5"/>
          <w:p w:rsidR="00084E3C" w:rsidRPr="00F24FD7" w:rsidRDefault="00084E3C" w:rsidP="00BE6391">
            <w:pPr>
              <w:ind w:left="72" w:right="-108"/>
            </w:pPr>
            <w:r w:rsidRPr="00F24FD7">
              <w:t xml:space="preserve"> - </w:t>
            </w:r>
            <w:r>
              <w:t>Dieãn giaûng</w:t>
            </w:r>
            <w:r w:rsidRPr="00F24FD7">
              <w:t xml:space="preserve"> </w:t>
            </w:r>
            <w:r>
              <w:t>vaø cho ví duï minh hoaï</w:t>
            </w:r>
          </w:p>
          <w:p w:rsidR="00084E3C" w:rsidRPr="00F24FD7" w:rsidRDefault="00084E3C" w:rsidP="00BE6391">
            <w:pPr>
              <w:ind w:left="360"/>
            </w:pPr>
          </w:p>
          <w:p w:rsidR="00084E3C" w:rsidRPr="00F24FD7" w:rsidRDefault="00084E3C" w:rsidP="008733B5"/>
          <w:p w:rsidR="00084E3C" w:rsidRDefault="00084E3C" w:rsidP="00BE6391">
            <w:pPr>
              <w:ind w:left="252"/>
            </w:pPr>
          </w:p>
          <w:p w:rsidR="00084E3C" w:rsidRDefault="00084E3C" w:rsidP="00BE6391">
            <w:pPr>
              <w:ind w:left="252"/>
            </w:pPr>
          </w:p>
          <w:p w:rsidR="00084E3C" w:rsidRDefault="00084E3C" w:rsidP="00BE6391">
            <w:pPr>
              <w:ind w:left="72"/>
            </w:pPr>
            <w:r w:rsidRPr="00F24FD7">
              <w:t>- HS chuaån bò vaø leân baûng giaûi</w:t>
            </w:r>
          </w:p>
          <w:p w:rsidR="00084E3C" w:rsidRDefault="00084E3C" w:rsidP="00BE6391">
            <w:pPr>
              <w:ind w:left="72"/>
            </w:pPr>
            <w:r>
              <w:t>- Traéc nghieäm</w:t>
            </w:r>
          </w:p>
          <w:p w:rsidR="00084E3C" w:rsidRPr="00BE6391" w:rsidRDefault="00084E3C" w:rsidP="00BE6391">
            <w:pPr>
              <w:ind w:left="72"/>
              <w:rPr>
                <w:sz w:val="16"/>
                <w:szCs w:val="16"/>
              </w:rPr>
            </w:pPr>
          </w:p>
        </w:tc>
      </w:tr>
    </w:tbl>
    <w:p w:rsidR="00084E3C" w:rsidRPr="00862ADF" w:rsidRDefault="00084E3C" w:rsidP="008733B5">
      <w:pPr>
        <w:rPr>
          <w:sz w:val="16"/>
          <w:szCs w:val="16"/>
        </w:rPr>
      </w:pPr>
    </w:p>
    <w:p w:rsidR="00084E3C" w:rsidRPr="00220C93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3</w:t>
      </w:r>
      <w:r w:rsidRPr="00F24FD7">
        <w:t>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r w:rsidRPr="00F24FD7">
        <w:tab/>
        <w:t>1. Troïng taâm laø gì ? Neâu caùc PP xaùc ñònh troïng taâm</w:t>
      </w:r>
    </w:p>
    <w:p w:rsidR="00084E3C" w:rsidRPr="00F24FD7" w:rsidRDefault="00084E3C" w:rsidP="008733B5">
      <w:r w:rsidRPr="00F24FD7">
        <w:tab/>
        <w:t>2. Trình baøy caùc böôùc xaùc ñònh troïng taâm</w:t>
      </w:r>
    </w:p>
    <w:p w:rsidR="00084E3C" w:rsidRPr="00F24FD7" w:rsidRDefault="00084E3C" w:rsidP="006E2C36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</w:t>
      </w:r>
      <w:r>
        <w:tab/>
      </w:r>
      <w:r w:rsidRPr="00F24FD7">
        <w:t xml:space="preserve">  Ngaøy </w:t>
      </w:r>
      <w:r>
        <w:t xml:space="preserve">     </w:t>
      </w:r>
      <w:r w:rsidRPr="00F24FD7">
        <w:t xml:space="preserve"> thaùng </w:t>
      </w:r>
      <w:r>
        <w:t xml:space="preserve">      naêm 20</w:t>
      </w:r>
    </w:p>
    <w:p w:rsidR="00084E3C" w:rsidRPr="00F24FD7" w:rsidRDefault="00084E3C" w:rsidP="00432CD2">
      <w:pPr>
        <w:ind w:left="720"/>
      </w:pPr>
      <w:r w:rsidRPr="00F24FD7">
        <w:t xml:space="preserve">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ind w:left="720" w:firstLine="720"/>
        <w:rPr>
          <w:rFonts w:ascii="VNI-Helve-Condense" w:hAnsi="VNI-Helve-Condense"/>
          <w:b/>
          <w:color w:val="000080"/>
          <w:sz w:val="28"/>
          <w:szCs w:val="28"/>
        </w:rPr>
      </w:pPr>
      <w:r w:rsidRPr="00F24FD7">
        <w:t xml:space="preserve">       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6F0467" w:rsidRDefault="00084E3C" w:rsidP="008733B5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F5302E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8</w:t>
      </w:r>
      <w:r w:rsidRPr="00F5302E">
        <w:rPr>
          <w:sz w:val="28"/>
          <w:szCs w:val="28"/>
        </w:rPr>
        <w:t xml:space="preserve">  Soá tieát:  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F5302E">
        <w:rPr>
          <w:sz w:val="28"/>
          <w:szCs w:val="28"/>
        </w:rPr>
        <w:t xml:space="preserve">         Toång soá tieát ñaõ giaûng: 1</w:t>
      </w:r>
      <w:r>
        <w:rPr>
          <w:rFonts w:ascii="Times New Roman" w:hAnsi="Times New Roman"/>
          <w:sz w:val="28"/>
          <w:szCs w:val="28"/>
          <w:lang w:val="vi-VN"/>
        </w:rPr>
        <w:t>2</w:t>
      </w:r>
    </w:p>
    <w:p w:rsidR="00084E3C" w:rsidRPr="00F5302E" w:rsidRDefault="00084E3C" w:rsidP="008733B5">
      <w:pPr>
        <w:rPr>
          <w:sz w:val="28"/>
          <w:szCs w:val="28"/>
        </w:rPr>
      </w:pPr>
      <w:r w:rsidRPr="00F5302E">
        <w:rPr>
          <w:sz w:val="28"/>
          <w:szCs w:val="28"/>
        </w:rPr>
        <w:tab/>
      </w:r>
      <w:r w:rsidRPr="00F5302E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</w:t>
      </w:r>
      <w:r w:rsidRPr="00F5302E">
        <w:rPr>
          <w:sz w:val="28"/>
          <w:szCs w:val="28"/>
        </w:rPr>
        <w:t xml:space="preserve">      ñeán        /       /20</w:t>
      </w:r>
      <w:r>
        <w:rPr>
          <w:sz w:val="28"/>
          <w:szCs w:val="28"/>
        </w:rPr>
        <w:t>1</w:t>
      </w:r>
      <w:r w:rsidRPr="00F5302E">
        <w:rPr>
          <w:sz w:val="28"/>
          <w:szCs w:val="28"/>
        </w:rPr>
        <w:t xml:space="preserve"> </w:t>
      </w:r>
    </w:p>
    <w:p w:rsidR="00084E3C" w:rsidRDefault="00084E3C" w:rsidP="008733B5"/>
    <w:p w:rsidR="00084E3C" w:rsidRDefault="00084E3C" w:rsidP="008733B5">
      <w:pPr>
        <w:rPr>
          <w:rFonts w:ascii="Times New Roman" w:hAnsi="Times New Roman"/>
          <w:b/>
          <w:sz w:val="26"/>
          <w:szCs w:val="26"/>
          <w:lang w:val="vi-VN"/>
        </w:rPr>
      </w:pPr>
      <w:r>
        <w:t xml:space="preserve">    </w:t>
      </w:r>
      <w:r w:rsidRPr="00F5302E">
        <w:rPr>
          <w:b/>
          <w:sz w:val="26"/>
          <w:szCs w:val="26"/>
        </w:rPr>
        <w:t xml:space="preserve">TEÂN BAØI: </w:t>
      </w:r>
      <w:r w:rsidRPr="00F5302E">
        <w:rPr>
          <w:b/>
          <w:sz w:val="26"/>
          <w:szCs w:val="26"/>
        </w:rPr>
        <w:tab/>
        <w:t xml:space="preserve">Baøi </w:t>
      </w:r>
      <w:r>
        <w:rPr>
          <w:rFonts w:ascii="Times New Roman" w:hAnsi="Times New Roman"/>
          <w:b/>
          <w:sz w:val="26"/>
          <w:szCs w:val="26"/>
          <w:lang w:val="vi-VN"/>
        </w:rPr>
        <w:t>8</w:t>
      </w:r>
      <w:r w:rsidRPr="00F5302E">
        <w:rPr>
          <w:b/>
          <w:sz w:val="26"/>
          <w:szCs w:val="26"/>
        </w:rPr>
        <w:t xml:space="preserve"> - KHAÙI NIEÄM VEÀ CÔ HOÏC VAÄT RAÉN BIEÁN DAÏNG</w:t>
      </w:r>
    </w:p>
    <w:p w:rsidR="00084E3C" w:rsidRPr="006F0467" w:rsidRDefault="00084E3C" w:rsidP="006F0467">
      <w:pPr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F5302E">
        <w:rPr>
          <w:b/>
          <w:sz w:val="26"/>
          <w:szCs w:val="26"/>
        </w:rPr>
        <w:t>KIEÅM TRA ÑÒNH KYØ LAÀN 1</w:t>
      </w:r>
    </w:p>
    <w:p w:rsidR="00084E3C" w:rsidRPr="00F24FD7" w:rsidRDefault="00084E3C" w:rsidP="00AF45D6">
      <w:pPr>
        <w:ind w:left="1620" w:right="468" w:hanging="1620"/>
      </w:pPr>
      <w:r>
        <w:t xml:space="preserve">    </w:t>
      </w:r>
      <w:r w:rsidRPr="00F24FD7">
        <w:sym w:font="Wingdings 2" w:char="F0E0"/>
      </w:r>
      <w:r w:rsidRPr="00F24FD7">
        <w:t xml:space="preserve"> Muïc ñích: </w:t>
      </w:r>
      <w:r>
        <w:t xml:space="preserve">  </w:t>
      </w:r>
      <w:r w:rsidRPr="00F24FD7">
        <w:t xml:space="preserve">Hoïc moät soá khaùi nieäm veà tính ñaøn hoài cuûa vaät theå vaø caùc giaû thuyeát cô baûn veà vaät lieäu </w:t>
      </w:r>
    </w:p>
    <w:p w:rsidR="00084E3C" w:rsidRPr="00F24FD7" w:rsidRDefault="00084E3C" w:rsidP="00AF45D6">
      <w:pPr>
        <w:ind w:left="1620" w:hanging="1620"/>
      </w:pPr>
      <w:r>
        <w:t xml:space="preserve">    </w:t>
      </w:r>
      <w:r w:rsidRPr="00F24FD7">
        <w:sym w:font="Wingdings 2" w:char="F0E0"/>
      </w:r>
      <w:r w:rsidRPr="00F24FD7">
        <w:t xml:space="preserve"> Yeâu caàu : </w:t>
      </w:r>
      <w:r>
        <w:t xml:space="preserve">  </w:t>
      </w:r>
      <w:r w:rsidRPr="00F24FD7">
        <w:t>Trình baøy ñöôïc caùc khaùi nieäm veà t</w:t>
      </w:r>
      <w:r w:rsidRPr="00DE712D">
        <w:rPr>
          <w:sz w:val="4"/>
          <w:szCs w:val="4"/>
        </w:rPr>
        <w:t>ính ñaøn hoài cuûa vaät theå vaø 3 giaû thuyeát cô baûn cuûa vaät lieäu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2</w:t>
      </w:r>
      <w:r w:rsidRPr="00F24FD7">
        <w:t xml:space="preserve"> phuùt</w:t>
      </w:r>
    </w:p>
    <w:p w:rsidR="00084E3C" w:rsidRDefault="00084E3C" w:rsidP="008733B5">
      <w:r w:rsidRPr="00F24FD7">
        <w:t xml:space="preserve"> 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</w:t>
      </w:r>
      <w:r>
        <w:t xml:space="preserve">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 0 phuùt</w:t>
      </w:r>
    </w:p>
    <w:p w:rsidR="00084E3C" w:rsidRPr="00F24FD7" w:rsidRDefault="00084E3C" w:rsidP="00ED5AD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 w:rsidRPr="00F24FD7">
        <w:t xml:space="preserve">  </w:t>
      </w:r>
      <w:r>
        <w:t xml:space="preserve">       </w:t>
      </w:r>
      <w:r w:rsidRPr="00F24FD7">
        <w:t>Caâu hoûi kieåm tra: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</w:t>
      </w:r>
      <w:r>
        <w:t xml:space="preserve">n:  </w:t>
      </w:r>
      <w:r>
        <w:rPr>
          <w:rFonts w:ascii="Times New Roman" w:hAnsi="Times New Roman"/>
          <w:lang w:val="vi-VN"/>
        </w:rPr>
        <w:t>81</w:t>
      </w:r>
      <w:r w:rsidRPr="00F24FD7">
        <w:t xml:space="preserve"> 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51015F" w:rsidRDefault="00084E3C" w:rsidP="008733B5">
      <w:pPr>
        <w:rPr>
          <w:sz w:val="16"/>
          <w:szCs w:val="16"/>
        </w:rPr>
      </w:pPr>
    </w:p>
    <w:tbl>
      <w:tblPr>
        <w:tblW w:w="95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600"/>
        <w:gridCol w:w="1260"/>
        <w:gridCol w:w="4140"/>
      </w:tblGrid>
      <w:tr w:rsidR="00084E3C" w:rsidRPr="00F24FD7">
        <w:tc>
          <w:tcPr>
            <w:tcW w:w="540" w:type="dxa"/>
            <w:vAlign w:val="center"/>
          </w:tcPr>
          <w:p w:rsidR="00084E3C" w:rsidRPr="00F24FD7" w:rsidRDefault="00084E3C" w:rsidP="00AF45D6">
            <w:pPr>
              <w:jc w:val="center"/>
            </w:pPr>
            <w:r w:rsidRPr="00F24FD7">
              <w:t>TT</w:t>
            </w:r>
          </w:p>
        </w:tc>
        <w:tc>
          <w:tcPr>
            <w:tcW w:w="3600" w:type="dxa"/>
            <w:vAlign w:val="center"/>
          </w:tcPr>
          <w:p w:rsidR="00084E3C" w:rsidRPr="00F24FD7" w:rsidRDefault="00084E3C" w:rsidP="00AF45D6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4140" w:type="dxa"/>
            <w:vAlign w:val="center"/>
          </w:tcPr>
          <w:p w:rsidR="00084E3C" w:rsidRPr="00F24FD7" w:rsidRDefault="00084E3C" w:rsidP="00AF45D6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540" w:type="dxa"/>
          </w:tcPr>
          <w:p w:rsidR="00084E3C" w:rsidRDefault="00084E3C" w:rsidP="008733B5">
            <w:pPr>
              <w:rPr>
                <w:rFonts w:ascii="Times New Roman" w:hAnsi="Times New Roman"/>
                <w:lang w:val="vi-VN"/>
              </w:rPr>
            </w:pPr>
          </w:p>
          <w:p w:rsidR="00084E3C" w:rsidRPr="00F24FD7" w:rsidRDefault="00084E3C" w:rsidP="00DE712D">
            <w:pPr>
              <w:jc w:val="center"/>
            </w:pPr>
            <w:r w:rsidRPr="00F24FD7">
              <w:t>I</w:t>
            </w:r>
          </w:p>
          <w:p w:rsidR="00084E3C" w:rsidRPr="00DE712D" w:rsidRDefault="00084E3C" w:rsidP="00DE712D">
            <w:pPr>
              <w:jc w:val="center"/>
              <w:rPr>
                <w:sz w:val="28"/>
                <w:szCs w:val="28"/>
              </w:rPr>
            </w:pP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 w:rsidRPr="00F24FD7">
              <w:t>II</w:t>
            </w: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DE712D" w:rsidRDefault="00084E3C" w:rsidP="00DE712D">
            <w:pPr>
              <w:jc w:val="center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V</w:t>
            </w: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DE712D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VI</w:t>
            </w:r>
          </w:p>
        </w:tc>
        <w:tc>
          <w:tcPr>
            <w:tcW w:w="3600" w:type="dxa"/>
          </w:tcPr>
          <w:p w:rsidR="00084E3C" w:rsidRDefault="00084E3C" w:rsidP="008733B5">
            <w:pPr>
              <w:rPr>
                <w:rFonts w:ascii="Times New Roman" w:hAnsi="Times New Roman"/>
                <w:lang w:val="vi-VN"/>
              </w:rPr>
            </w:pPr>
            <w:r>
              <w:t>Kieåm tra ñònh kyø</w:t>
            </w:r>
          </w:p>
          <w:p w:rsidR="00084E3C" w:rsidRPr="00F24FD7" w:rsidRDefault="00084E3C" w:rsidP="008733B5">
            <w:r w:rsidRPr="00F24FD7">
              <w:t>Khaùi nieäm veà tính ñaøn hoài cuûa vaät theå</w:t>
            </w:r>
          </w:p>
          <w:p w:rsidR="00084E3C" w:rsidRPr="00F24FD7" w:rsidRDefault="00084E3C" w:rsidP="008733B5">
            <w:r w:rsidRPr="00F24FD7">
              <w:t xml:space="preserve">Caùc giaû thuyeát cô baûn veà vaät lieäu </w:t>
            </w:r>
          </w:p>
          <w:p w:rsidR="00084E3C" w:rsidRDefault="00084E3C" w:rsidP="00DE712D">
            <w:pPr>
              <w:rPr>
                <w:rFonts w:ascii="Times New Roman" w:hAnsi="Times New Roman"/>
                <w:lang w:val="vi-VN"/>
              </w:rPr>
            </w:pPr>
          </w:p>
          <w:p w:rsidR="00084E3C" w:rsidRPr="00F24FD7" w:rsidRDefault="00084E3C" w:rsidP="00DE712D">
            <w:r w:rsidRPr="00F24FD7">
              <w:t>Ngoaïi löïc</w:t>
            </w:r>
          </w:p>
          <w:p w:rsidR="00084E3C" w:rsidRPr="00DE712D" w:rsidRDefault="00084E3C" w:rsidP="00DE712D">
            <w:pPr>
              <w:rPr>
                <w:rFonts w:ascii="Times New Roman" w:hAnsi="Times New Roman"/>
                <w:lang w:val="vi-VN"/>
              </w:rPr>
            </w:pPr>
            <w:r>
              <w:t>Noäi löïc</w:t>
            </w:r>
          </w:p>
          <w:p w:rsidR="00084E3C" w:rsidRPr="00DE712D" w:rsidRDefault="00084E3C" w:rsidP="00DE712D">
            <w:pPr>
              <w:rPr>
                <w:rFonts w:ascii="Times New Roman" w:hAnsi="Times New Roman"/>
                <w:lang w:val="vi-VN"/>
              </w:rPr>
            </w:pPr>
            <w:r w:rsidRPr="00F24FD7">
              <w:t>Phöông phaùp maët caét</w:t>
            </w:r>
          </w:p>
          <w:p w:rsidR="00084E3C" w:rsidRDefault="00084E3C" w:rsidP="00DE712D">
            <w:pPr>
              <w:rPr>
                <w:rFonts w:ascii="Times New Roman" w:hAnsi="Times New Roman"/>
                <w:lang w:val="vi-VN"/>
              </w:rPr>
            </w:pPr>
          </w:p>
          <w:p w:rsidR="00084E3C" w:rsidRPr="00F24FD7" w:rsidRDefault="00084E3C" w:rsidP="00DE712D">
            <w:r w:rsidRPr="00F24FD7">
              <w:t>ÖÙng suaát</w:t>
            </w:r>
          </w:p>
        </w:tc>
        <w:tc>
          <w:tcPr>
            <w:tcW w:w="1260" w:type="dxa"/>
          </w:tcPr>
          <w:p w:rsidR="00084E3C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45</w:t>
            </w:r>
          </w:p>
          <w:p w:rsidR="00084E3C" w:rsidRPr="00DE712D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5</w:t>
            </w:r>
          </w:p>
          <w:p w:rsidR="00084E3C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AE09CF" w:rsidRDefault="00084E3C" w:rsidP="008733B5">
            <w:pPr>
              <w:jc w:val="center"/>
              <w:rPr>
                <w:rFonts w:ascii="Times New Roman" w:hAnsi="Times New Roman"/>
                <w:sz w:val="16"/>
                <w:szCs w:val="16"/>
                <w:lang w:val="vi-VN"/>
              </w:rPr>
            </w:pPr>
          </w:p>
          <w:p w:rsidR="00084E3C" w:rsidRPr="00AE09CF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5</w:t>
            </w:r>
          </w:p>
          <w:p w:rsidR="00084E3C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AE09CF" w:rsidRDefault="00084E3C" w:rsidP="008733B5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5</w:t>
            </w: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  <w:p w:rsidR="00084E3C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5</w:t>
            </w:r>
          </w:p>
          <w:p w:rsidR="00084E3C" w:rsidRPr="00AE09CF" w:rsidRDefault="00084E3C" w:rsidP="00DE712D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084E3C" w:rsidRPr="00AE09CF" w:rsidRDefault="00084E3C" w:rsidP="00DE712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4140" w:type="dxa"/>
          </w:tcPr>
          <w:p w:rsidR="00084E3C" w:rsidRDefault="00084E3C" w:rsidP="002272E6">
            <w:pPr>
              <w:ind w:left="252" w:hanging="252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 - Tự luận</w:t>
            </w:r>
          </w:p>
          <w:p w:rsidR="00084E3C" w:rsidRPr="00AE09CF" w:rsidRDefault="00084E3C" w:rsidP="00AE09CF">
            <w:pPr>
              <w:ind w:left="252" w:hanging="252"/>
              <w:rPr>
                <w:rFonts w:ascii="Times New Roman" w:hAnsi="Times New Roman"/>
                <w:lang w:val="vi-VN"/>
              </w:rPr>
            </w:pPr>
            <w:r>
              <w:t xml:space="preserve"> - Neâu vaán ñeà keát hôïp ñaøm thoaïi vaø dieãn giaûng</w:t>
            </w:r>
          </w:p>
          <w:p w:rsidR="00084E3C" w:rsidRDefault="00084E3C" w:rsidP="00DE712D">
            <w:pPr>
              <w:ind w:left="252" w:hanging="180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</w:t>
            </w:r>
            <w:r>
              <w:t>keát hôïp ñaët caâu hoûi vaø dieãn giaûng</w:t>
            </w:r>
          </w:p>
          <w:p w:rsidR="00084E3C" w:rsidRPr="00F24FD7" w:rsidRDefault="00084E3C" w:rsidP="00DE712D">
            <w:pPr>
              <w:ind w:left="72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</w:t>
            </w:r>
          </w:p>
          <w:p w:rsidR="00084E3C" w:rsidRPr="00F24FD7" w:rsidRDefault="00084E3C" w:rsidP="00DE712D">
            <w:pPr>
              <w:ind w:left="252" w:hanging="180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</w:t>
            </w:r>
            <w:r>
              <w:t xml:space="preserve">keát hôïp ñaët caâu hoûi </w:t>
            </w:r>
          </w:p>
          <w:p w:rsidR="00084E3C" w:rsidRPr="00F24FD7" w:rsidRDefault="00084E3C" w:rsidP="00DE712D">
            <w:pPr>
              <w:ind w:left="252" w:hanging="252"/>
            </w:pPr>
            <w:r w:rsidRPr="00F24FD7">
              <w:t xml:space="preserve"> - GV trình baøy caùc böôùc tìm noäi löïc baèng PP maët caét</w:t>
            </w:r>
          </w:p>
          <w:p w:rsidR="00084E3C" w:rsidRPr="0051015F" w:rsidRDefault="00084E3C" w:rsidP="00AE09CF">
            <w:r w:rsidRPr="00F24FD7">
              <w:t xml:space="preserve"> - GV thuyeát giaûng</w:t>
            </w:r>
          </w:p>
        </w:tc>
      </w:tr>
    </w:tbl>
    <w:p w:rsidR="00084E3C" w:rsidRPr="00862ADF" w:rsidRDefault="00084E3C" w:rsidP="008733B5">
      <w:pPr>
        <w:rPr>
          <w:sz w:val="16"/>
          <w:szCs w:val="16"/>
        </w:rPr>
      </w:pPr>
    </w:p>
    <w:p w:rsidR="00084E3C" w:rsidRPr="0051015F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Tính ñaøn hoài cuûa vaät lieäu laø gì ?</w:t>
      </w:r>
    </w:p>
    <w:p w:rsidR="00084E3C" w:rsidRPr="00F24FD7" w:rsidRDefault="00084E3C" w:rsidP="008733B5">
      <w:pPr>
        <w:ind w:firstLine="720"/>
      </w:pPr>
      <w:r w:rsidRPr="00F24FD7">
        <w:t>2. Neâu caùc giaû thuyeát cô baûn cuûa vaät lieäu.</w:t>
      </w:r>
    </w:p>
    <w:p w:rsidR="00084E3C" w:rsidRPr="00F24FD7" w:rsidRDefault="00084E3C" w:rsidP="008733B5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/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</w:t>
      </w:r>
      <w:r w:rsidRPr="00F24FD7">
        <w:t xml:space="preserve"> naêm 20</w:t>
      </w:r>
    </w:p>
    <w:p w:rsidR="00084E3C" w:rsidRPr="00F24FD7" w:rsidRDefault="00084E3C" w:rsidP="00432CD2">
      <w:pPr>
        <w:ind w:left="720"/>
      </w:pPr>
      <w:r>
        <w:t xml:space="preserve">      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>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t xml:space="preserve">   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 xml:space="preserve">         </w:t>
      </w:r>
      <w:r w:rsidRPr="00F24FD7">
        <w:rPr>
          <w:i/>
        </w:rPr>
        <w:t>Phan Thò Xuaân Trang</w:t>
      </w:r>
    </w:p>
    <w:p w:rsidR="00084E3C" w:rsidRPr="001E18EE" w:rsidRDefault="00084E3C" w:rsidP="00F5302E">
      <w:pPr>
        <w:rPr>
          <w:rFonts w:ascii="Times New Roman" w:hAnsi="Times New Roman"/>
          <w:b/>
          <w:sz w:val="32"/>
          <w:szCs w:val="32"/>
          <w:lang w:val="vi-VN"/>
        </w:rPr>
      </w:pPr>
    </w:p>
    <w:p w:rsidR="00084E3C" w:rsidRDefault="00084E3C" w:rsidP="00F5302E">
      <w:pPr>
        <w:rPr>
          <w:b/>
          <w:sz w:val="32"/>
          <w:szCs w:val="32"/>
        </w:rPr>
      </w:pPr>
    </w:p>
    <w:p w:rsidR="00084E3C" w:rsidRPr="00F5302E" w:rsidRDefault="00084E3C" w:rsidP="008733B5">
      <w:pPr>
        <w:rPr>
          <w:sz w:val="28"/>
          <w:szCs w:val="28"/>
        </w:rPr>
      </w:pPr>
      <w:r>
        <w:tab/>
      </w:r>
      <w:r>
        <w:tab/>
      </w:r>
      <w:r w:rsidRPr="00F5302E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9</w:t>
      </w:r>
      <w:r w:rsidRPr="00F5302E">
        <w:rPr>
          <w:sz w:val="28"/>
          <w:szCs w:val="28"/>
        </w:rPr>
        <w:t xml:space="preserve">  Soá tieát:  1         Toång soá tieát ñaõ giaûng: 15</w:t>
      </w:r>
    </w:p>
    <w:p w:rsidR="00084E3C" w:rsidRPr="00F5302E" w:rsidRDefault="00084E3C" w:rsidP="008733B5">
      <w:pPr>
        <w:rPr>
          <w:sz w:val="28"/>
          <w:szCs w:val="28"/>
        </w:rPr>
      </w:pPr>
      <w:r w:rsidRPr="00F5302E">
        <w:rPr>
          <w:sz w:val="28"/>
          <w:szCs w:val="28"/>
        </w:rPr>
        <w:tab/>
      </w:r>
      <w:r w:rsidRPr="00F5302E">
        <w:rPr>
          <w:sz w:val="28"/>
          <w:szCs w:val="28"/>
        </w:rPr>
        <w:tab/>
        <w:t>Thöïc hieän ngaøy       /       /20</w:t>
      </w:r>
      <w:r>
        <w:rPr>
          <w:sz w:val="28"/>
          <w:szCs w:val="28"/>
        </w:rPr>
        <w:t>10</w:t>
      </w:r>
      <w:r w:rsidRPr="00F5302E">
        <w:rPr>
          <w:sz w:val="28"/>
          <w:szCs w:val="28"/>
        </w:rPr>
        <w:t xml:space="preserve">    ñeán        /       /20</w:t>
      </w:r>
      <w:r>
        <w:rPr>
          <w:sz w:val="28"/>
          <w:szCs w:val="28"/>
        </w:rPr>
        <w:t>10</w:t>
      </w:r>
      <w:r w:rsidRPr="00F5302E">
        <w:rPr>
          <w:sz w:val="28"/>
          <w:szCs w:val="28"/>
        </w:rPr>
        <w:t xml:space="preserve"> </w:t>
      </w:r>
    </w:p>
    <w:p w:rsidR="00084E3C" w:rsidRDefault="00084E3C" w:rsidP="008733B5"/>
    <w:p w:rsidR="00084E3C" w:rsidRPr="00F5302E" w:rsidRDefault="00084E3C" w:rsidP="008733B5">
      <w:pPr>
        <w:rPr>
          <w:b/>
          <w:sz w:val="26"/>
          <w:szCs w:val="26"/>
        </w:rPr>
      </w:pPr>
      <w:r>
        <w:t xml:space="preserve">    </w:t>
      </w:r>
      <w:r w:rsidRPr="00F5302E">
        <w:rPr>
          <w:b/>
          <w:sz w:val="26"/>
          <w:szCs w:val="26"/>
        </w:rPr>
        <w:t xml:space="preserve">TEÂN BAØI: </w:t>
      </w:r>
      <w:r w:rsidRPr="00F5302E">
        <w:rPr>
          <w:b/>
          <w:sz w:val="26"/>
          <w:szCs w:val="26"/>
        </w:rPr>
        <w:tab/>
        <w:t>Baøi 10 - NGOAÏI LÖÏC - NOÄI LÖÏC - ÖÙNG SUAÁT</w:t>
      </w:r>
    </w:p>
    <w:p w:rsidR="00084E3C" w:rsidRPr="00F24FD7" w:rsidRDefault="00084E3C" w:rsidP="008733B5">
      <w:pPr>
        <w:ind w:left="1440" w:hanging="1440"/>
      </w:pPr>
      <w:r>
        <w:t xml:space="preserve">   </w:t>
      </w:r>
      <w:r w:rsidRPr="00F24FD7">
        <w:sym w:font="Wingdings 2" w:char="F0E0"/>
      </w:r>
      <w:r w:rsidRPr="00F24FD7">
        <w:t xml:space="preserve"> Muïc ñích: Hoïc moät soá khaùi nieäm veà ngoaïi löïc, noäi löïc, öùng suaát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 w:rsidRPr="00F24FD7">
        <w:t xml:space="preserve"> Yeâu caàu : Phaân bieät ñöôïc caùc khaùi nieäm ngoaïi löïc, noäi löïc, öùng suaát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0</w:t>
      </w:r>
      <w:r w:rsidRPr="00F24FD7">
        <w:t>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3015E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  <w:r>
        <w:t xml:space="preserve">  </w:t>
      </w:r>
      <w:r w:rsidRPr="00F24FD7">
        <w:t>Veä sinh lôùp hoïc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0</w:t>
      </w:r>
      <w:r w:rsidRPr="00F24FD7">
        <w:t xml:space="preserve">   phuùt</w:t>
      </w:r>
    </w:p>
    <w:p w:rsidR="00084E3C" w:rsidRPr="00F24FD7" w:rsidRDefault="00084E3C" w:rsidP="00ED5AD6">
      <w:r w:rsidRPr="00F24FD7">
        <w:t xml:space="preserve">        </w:t>
      </w:r>
      <w:r>
        <w:t xml:space="preserve">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 w:rsidRPr="00F24FD7">
        <w:t xml:space="preserve"> </w:t>
      </w:r>
      <w:r>
        <w:t xml:space="preserve">         </w:t>
      </w:r>
      <w:r w:rsidRPr="00F24FD7">
        <w:t>Caâu hoûi kieåm tra:</w:t>
      </w:r>
    </w:p>
    <w:p w:rsidR="00084E3C" w:rsidRDefault="00084E3C" w:rsidP="008733B5">
      <w:r w:rsidRPr="00F24FD7">
        <w:t>III. GIAÛNG</w:t>
      </w:r>
      <w:r>
        <w:t xml:space="preserve"> BAØI MÔÙI: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Thôøi gian: 40 </w:t>
      </w:r>
      <w:r w:rsidRPr="00F24FD7">
        <w:t>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09494F" w:rsidRDefault="00084E3C" w:rsidP="008733B5">
      <w:pPr>
        <w:rPr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3656"/>
        <w:gridCol w:w="1412"/>
        <w:gridCol w:w="4011"/>
      </w:tblGrid>
      <w:tr w:rsidR="00084E3C" w:rsidRPr="00F24FD7">
        <w:tc>
          <w:tcPr>
            <w:tcW w:w="510" w:type="dxa"/>
            <w:vAlign w:val="center"/>
          </w:tcPr>
          <w:p w:rsidR="00084E3C" w:rsidRPr="00F24FD7" w:rsidRDefault="00084E3C" w:rsidP="003015E5">
            <w:pPr>
              <w:jc w:val="center"/>
            </w:pPr>
            <w:r w:rsidRPr="00F24FD7">
              <w:t>TT</w:t>
            </w:r>
          </w:p>
        </w:tc>
        <w:tc>
          <w:tcPr>
            <w:tcW w:w="3659" w:type="dxa"/>
            <w:vAlign w:val="center"/>
          </w:tcPr>
          <w:p w:rsidR="00084E3C" w:rsidRPr="00F24FD7" w:rsidRDefault="00084E3C" w:rsidP="003015E5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413" w:type="dxa"/>
          </w:tcPr>
          <w:p w:rsidR="00084E3C" w:rsidRPr="00F24FD7" w:rsidRDefault="00084E3C" w:rsidP="003015E5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4014" w:type="dxa"/>
            <w:vAlign w:val="center"/>
          </w:tcPr>
          <w:p w:rsidR="00084E3C" w:rsidRPr="00F24FD7" w:rsidRDefault="00084E3C" w:rsidP="003015E5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659" w:type="dxa"/>
          </w:tcPr>
          <w:p w:rsidR="00084E3C" w:rsidRPr="00F24FD7" w:rsidRDefault="00084E3C" w:rsidP="008733B5">
            <w:r w:rsidRPr="00F24FD7">
              <w:t>Ngoaïi löïc</w:t>
            </w:r>
          </w:p>
          <w:p w:rsidR="00084E3C" w:rsidRPr="00F24FD7" w:rsidRDefault="00084E3C" w:rsidP="008733B5">
            <w:r w:rsidRPr="00F24FD7">
              <w:t>1. Ñònh nghóa</w:t>
            </w:r>
          </w:p>
          <w:p w:rsidR="00084E3C" w:rsidRDefault="00084E3C" w:rsidP="008733B5"/>
          <w:p w:rsidR="00084E3C" w:rsidRDefault="00084E3C" w:rsidP="008733B5">
            <w:r w:rsidRPr="00F24FD7">
              <w:t>2. Phaân loaïi</w:t>
            </w:r>
          </w:p>
          <w:p w:rsidR="00084E3C" w:rsidRPr="00F24FD7" w:rsidRDefault="00084E3C" w:rsidP="008733B5">
            <w:r w:rsidRPr="00F24FD7">
              <w:t>Noäi löïc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Phöông phaùp maët caét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ÖÙng suaát</w:t>
            </w:r>
          </w:p>
        </w:tc>
        <w:tc>
          <w:tcPr>
            <w:tcW w:w="1413" w:type="dxa"/>
          </w:tcPr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Default="00084E3C" w:rsidP="008733B5">
            <w:pPr>
              <w:jc w:val="center"/>
            </w:pPr>
          </w:p>
          <w:p w:rsidR="00084E3C" w:rsidRDefault="00084E3C" w:rsidP="008733B5">
            <w:pPr>
              <w:jc w:val="center"/>
            </w:pPr>
            <w:r>
              <w:t>5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1</w:t>
            </w:r>
            <w:r>
              <w:t>0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 w:rsidRPr="00F24FD7">
              <w:t>1</w:t>
            </w:r>
            <w:r>
              <w:t>0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 w:rsidRPr="00F24FD7">
              <w:t>1</w:t>
            </w:r>
            <w:r>
              <w:t>0</w:t>
            </w:r>
          </w:p>
        </w:tc>
        <w:tc>
          <w:tcPr>
            <w:tcW w:w="4014" w:type="dxa"/>
          </w:tcPr>
          <w:p w:rsidR="00084E3C" w:rsidRPr="00F24FD7" w:rsidRDefault="00084E3C" w:rsidP="008733B5">
            <w:pPr>
              <w:ind w:left="360"/>
            </w:pPr>
          </w:p>
          <w:p w:rsidR="00084E3C" w:rsidRDefault="00084E3C" w:rsidP="003015E5">
            <w:pPr>
              <w:ind w:left="252" w:hanging="180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</w:t>
            </w:r>
            <w:r>
              <w:t>keát hôïp ñaët caâu hoûi vaø dieãn giaûng</w:t>
            </w:r>
          </w:p>
          <w:p w:rsidR="00084E3C" w:rsidRPr="00F24FD7" w:rsidRDefault="00084E3C" w:rsidP="008733B5">
            <w:pPr>
              <w:ind w:left="72"/>
            </w:pPr>
            <w:r w:rsidRPr="00F24FD7">
              <w:t xml:space="preserve">- </w:t>
            </w:r>
            <w:r>
              <w:t>Di</w:t>
            </w:r>
            <w:r w:rsidRPr="00F24FD7">
              <w:t>eãn giaûng</w:t>
            </w:r>
          </w:p>
          <w:p w:rsidR="00084E3C" w:rsidRPr="00F24FD7" w:rsidRDefault="00084E3C" w:rsidP="003015E5">
            <w:pPr>
              <w:ind w:left="252" w:hanging="180"/>
            </w:pPr>
            <w:r w:rsidRPr="00F24FD7">
              <w:t xml:space="preserve">- </w:t>
            </w:r>
            <w:r>
              <w:t>N</w:t>
            </w:r>
            <w:r w:rsidRPr="00F24FD7">
              <w:t xml:space="preserve">eâu vaán ñeà </w:t>
            </w:r>
            <w:r>
              <w:t>keát hôïp ñaët caâu hoûi vaø dieãn giaûng</w:t>
            </w:r>
          </w:p>
          <w:p w:rsidR="00084E3C" w:rsidRPr="00F24FD7" w:rsidRDefault="00084E3C" w:rsidP="008733B5">
            <w:pPr>
              <w:ind w:left="252" w:hanging="252"/>
            </w:pPr>
            <w:r w:rsidRPr="00F24FD7">
              <w:t xml:space="preserve"> - GV trình baøy caùc böôùc tìm noäi löïc baèng PP maët caét</w:t>
            </w:r>
          </w:p>
          <w:p w:rsidR="00084E3C" w:rsidRDefault="00084E3C" w:rsidP="008733B5">
            <w:r w:rsidRPr="00F24FD7">
              <w:t xml:space="preserve"> - GV thuyeát giaûng</w:t>
            </w:r>
          </w:p>
          <w:p w:rsidR="00084E3C" w:rsidRPr="00862ADF" w:rsidRDefault="00084E3C" w:rsidP="008733B5">
            <w:pPr>
              <w:rPr>
                <w:sz w:val="16"/>
                <w:szCs w:val="16"/>
              </w:rPr>
            </w:pPr>
          </w:p>
        </w:tc>
      </w:tr>
    </w:tbl>
    <w:p w:rsidR="00084E3C" w:rsidRPr="00862ADF" w:rsidRDefault="00084E3C" w:rsidP="008733B5">
      <w:pPr>
        <w:rPr>
          <w:sz w:val="16"/>
          <w:szCs w:val="16"/>
        </w:rPr>
      </w:pPr>
    </w:p>
    <w:p w:rsidR="00084E3C" w:rsidRPr="00BD6A10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3</w:t>
      </w:r>
      <w:r w:rsidRPr="00F24FD7">
        <w:t>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Ngoaïi löïc laø gì ? phaân loaïi ngoaïi löïc.</w:t>
      </w:r>
    </w:p>
    <w:p w:rsidR="00084E3C" w:rsidRPr="00F24FD7" w:rsidRDefault="00084E3C" w:rsidP="008733B5">
      <w:pPr>
        <w:ind w:firstLine="720"/>
      </w:pPr>
      <w:r w:rsidRPr="00F24FD7">
        <w:t>2. Noäi löïc laø gì ? PP maët caét duøng ñeå laøm gì ? trình baøy noäi dung PP maët caét.</w:t>
      </w:r>
    </w:p>
    <w:p w:rsidR="00084E3C" w:rsidRPr="00F24FD7" w:rsidRDefault="00084E3C" w:rsidP="008733B5">
      <w:pPr>
        <w:ind w:firstLine="720"/>
      </w:pPr>
      <w:r w:rsidRPr="00F24FD7">
        <w:t>3. ÖÙng suaát laø gì ? coù maáy thaønh phaàn öùng suaát ?</w:t>
      </w:r>
    </w:p>
    <w:p w:rsidR="00084E3C" w:rsidRPr="00F24FD7" w:rsidRDefault="00084E3C" w:rsidP="003015E5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 w:rsidRPr="00F24FD7">
        <w:tab/>
      </w:r>
      <w:r w:rsidRPr="00F24FD7"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 naêm 20</w:t>
      </w:r>
    </w:p>
    <w:p w:rsidR="00084E3C" w:rsidRPr="00F24FD7" w:rsidRDefault="00084E3C" w:rsidP="00432CD2">
      <w:pPr>
        <w:ind w:left="720"/>
      </w:pPr>
      <w:r>
        <w:t xml:space="preserve">      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t xml:space="preserve">   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384432">
      <w:pPr>
        <w:rPr>
          <w:b/>
          <w:sz w:val="32"/>
          <w:szCs w:val="32"/>
        </w:rPr>
      </w:pPr>
    </w:p>
    <w:p w:rsidR="00084E3C" w:rsidRDefault="00084E3C" w:rsidP="008733B5">
      <w:r>
        <w:tab/>
      </w:r>
      <w:r>
        <w:tab/>
      </w:r>
    </w:p>
    <w:p w:rsidR="00084E3C" w:rsidRPr="00F5302E" w:rsidRDefault="00084E3C" w:rsidP="00F5302E">
      <w:pPr>
        <w:ind w:left="720" w:firstLine="720"/>
        <w:rPr>
          <w:sz w:val="28"/>
          <w:szCs w:val="28"/>
        </w:rPr>
      </w:pPr>
      <w:r w:rsidRPr="00F5302E">
        <w:rPr>
          <w:sz w:val="28"/>
          <w:szCs w:val="28"/>
        </w:rPr>
        <w:t xml:space="preserve">Giaùo aùn soá: </w:t>
      </w:r>
      <w:r>
        <w:rPr>
          <w:rFonts w:ascii="Times New Roman" w:hAnsi="Times New Roman"/>
          <w:sz w:val="28"/>
          <w:szCs w:val="28"/>
          <w:lang w:val="vi-VN"/>
        </w:rPr>
        <w:t>9</w:t>
      </w:r>
      <w:r w:rsidRPr="00F5302E">
        <w:rPr>
          <w:sz w:val="28"/>
          <w:szCs w:val="28"/>
        </w:rPr>
        <w:t xml:space="preserve">      Soá tieát:  2         Toång soá tieát ñaõ giaûng: 1</w:t>
      </w:r>
      <w:r>
        <w:rPr>
          <w:rFonts w:ascii="Times New Roman" w:hAnsi="Times New Roman"/>
          <w:sz w:val="28"/>
          <w:szCs w:val="28"/>
          <w:lang w:val="vi-VN"/>
        </w:rPr>
        <w:t>4</w:t>
      </w:r>
    </w:p>
    <w:p w:rsidR="00084E3C" w:rsidRPr="00F5302E" w:rsidRDefault="00084E3C" w:rsidP="008733B5">
      <w:pPr>
        <w:rPr>
          <w:sz w:val="28"/>
          <w:szCs w:val="28"/>
        </w:rPr>
      </w:pPr>
      <w:r w:rsidRPr="00F5302E">
        <w:rPr>
          <w:sz w:val="28"/>
          <w:szCs w:val="28"/>
        </w:rPr>
        <w:tab/>
      </w:r>
      <w:r w:rsidRPr="00F5302E">
        <w:rPr>
          <w:sz w:val="28"/>
          <w:szCs w:val="28"/>
        </w:rPr>
        <w:tab/>
        <w:t>Thöïc hieän ngaøy      /       /20</w:t>
      </w:r>
      <w:r>
        <w:rPr>
          <w:sz w:val="28"/>
          <w:szCs w:val="28"/>
        </w:rPr>
        <w:t>1</w:t>
      </w:r>
      <w:r w:rsidRPr="00F5302E">
        <w:rPr>
          <w:sz w:val="28"/>
          <w:szCs w:val="28"/>
        </w:rPr>
        <w:t xml:space="preserve">      ñeán       /       /20</w:t>
      </w:r>
      <w:r>
        <w:rPr>
          <w:sz w:val="28"/>
          <w:szCs w:val="28"/>
        </w:rPr>
        <w:t>1</w:t>
      </w:r>
      <w:r w:rsidRPr="00F5302E">
        <w:rPr>
          <w:sz w:val="28"/>
          <w:szCs w:val="28"/>
        </w:rPr>
        <w:t xml:space="preserve"> </w:t>
      </w:r>
    </w:p>
    <w:p w:rsidR="00084E3C" w:rsidRPr="00F5302E" w:rsidRDefault="00084E3C" w:rsidP="008733B5">
      <w:pPr>
        <w:rPr>
          <w:sz w:val="16"/>
          <w:szCs w:val="16"/>
        </w:rPr>
      </w:pPr>
      <w:r>
        <w:t xml:space="preserve">    </w:t>
      </w:r>
    </w:p>
    <w:p w:rsidR="00084E3C" w:rsidRPr="00F5302E" w:rsidRDefault="00084E3C" w:rsidP="008733B5">
      <w:pPr>
        <w:rPr>
          <w:b/>
          <w:sz w:val="26"/>
          <w:szCs w:val="26"/>
        </w:rPr>
      </w:pPr>
      <w:r w:rsidRPr="00F5302E">
        <w:rPr>
          <w:b/>
          <w:sz w:val="26"/>
          <w:szCs w:val="26"/>
        </w:rPr>
        <w:t xml:space="preserve">TEÂN BAØI: </w:t>
      </w:r>
      <w:r w:rsidRPr="00F5302E">
        <w:rPr>
          <w:b/>
          <w:sz w:val="26"/>
          <w:szCs w:val="26"/>
        </w:rPr>
        <w:tab/>
        <w:t xml:space="preserve">  Baøi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F5302E">
        <w:rPr>
          <w:b/>
          <w:sz w:val="26"/>
          <w:szCs w:val="26"/>
        </w:rPr>
        <w:t>- KEÙO (NEÙN) ÑUÙNG TAÂM</w:t>
      </w:r>
    </w:p>
    <w:p w:rsidR="00084E3C" w:rsidRPr="00F24FD7" w:rsidRDefault="00084E3C" w:rsidP="00AD48DB">
      <w:pPr>
        <w:ind w:left="1620" w:right="-295" w:hanging="1620"/>
      </w:pPr>
      <w:r>
        <w:t xml:space="preserve">   </w:t>
      </w:r>
      <w:r w:rsidRPr="00F24FD7">
        <w:sym w:font="Wingdings 2" w:char="F0E0"/>
      </w:r>
      <w:r w:rsidRPr="00F24FD7">
        <w:t xml:space="preserve"> Muïc ñích: Hoïc </w:t>
      </w:r>
      <w:r>
        <w:t>caùc</w:t>
      </w:r>
      <w:r w:rsidRPr="00F24FD7">
        <w:t xml:space="preserve"> khaùi nieäm veà löïc doïc, öùng suaát, bieán daïng, heä soá an toaøn vaø ñieàu </w:t>
      </w:r>
      <w:r>
        <w:t xml:space="preserve"> </w:t>
      </w:r>
      <w:r w:rsidRPr="00F24FD7">
        <w:t>kieän beàn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 w:rsidRPr="00F24FD7">
        <w:t xml:space="preserve"> Yeâu caàu :  </w:t>
      </w:r>
      <w:r>
        <w:t xml:space="preserve"> </w:t>
      </w:r>
      <w:r w:rsidRPr="00F24FD7">
        <w:t>- Tính ñöôïc öùng suaát</w:t>
      </w:r>
    </w:p>
    <w:p w:rsidR="00084E3C" w:rsidRPr="00F24FD7" w:rsidRDefault="00084E3C" w:rsidP="008733B5">
      <w:pPr>
        <w:ind w:left="720" w:firstLine="720"/>
      </w:pPr>
      <w:r>
        <w:t xml:space="preserve">  </w:t>
      </w:r>
      <w:r w:rsidRPr="00F24FD7">
        <w:t>- Phaân bieät ñöôïc bieán daïng tuyeät ñoái vaø töông ñoái</w:t>
      </w:r>
    </w:p>
    <w:p w:rsidR="00084E3C" w:rsidRPr="00F24FD7" w:rsidRDefault="00084E3C" w:rsidP="008733B5">
      <w:pPr>
        <w:ind w:left="720" w:firstLine="720"/>
      </w:pPr>
      <w:r>
        <w:t xml:space="preserve">  </w:t>
      </w:r>
      <w:r w:rsidRPr="00F24FD7">
        <w:t>- Aùp duïng ñöôïc 3 baøi toaùn cô baûn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 2 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 10  phuùt</w:t>
      </w:r>
    </w:p>
    <w:p w:rsidR="00084E3C" w:rsidRPr="00F24FD7" w:rsidRDefault="00084E3C" w:rsidP="00ED5AD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 w:rsidRPr="00F24FD7">
        <w:t xml:space="preserve">   </w:t>
      </w:r>
      <w:r>
        <w:t xml:space="preserve">       </w:t>
      </w:r>
      <w:r w:rsidRPr="00F24FD7">
        <w:t>Caâu hoûi kieåm tra:</w:t>
      </w:r>
    </w:p>
    <w:p w:rsidR="00084E3C" w:rsidRPr="00F24FD7" w:rsidRDefault="00084E3C" w:rsidP="008733B5">
      <w:pPr>
        <w:numPr>
          <w:ilvl w:val="0"/>
          <w:numId w:val="8"/>
        </w:numPr>
      </w:pPr>
      <w:r w:rsidRPr="00F24FD7">
        <w:t>Noäi löïc laø gì ? Trình baøy noäi dung PP maët caét</w:t>
      </w:r>
    </w:p>
    <w:p w:rsidR="00084E3C" w:rsidRPr="00F24FD7" w:rsidRDefault="00084E3C" w:rsidP="008733B5">
      <w:pPr>
        <w:numPr>
          <w:ilvl w:val="0"/>
          <w:numId w:val="8"/>
        </w:numPr>
      </w:pPr>
      <w:r w:rsidRPr="00F24FD7">
        <w:t>ÖÙng suaát laø gì ? coù maáy thaønh phaàn öùng suaát ?</w:t>
      </w:r>
    </w:p>
    <w:p w:rsidR="00084E3C" w:rsidRDefault="00084E3C" w:rsidP="008733B5">
      <w:r w:rsidRPr="00F24FD7">
        <w:t>III. GIAÛNG</w:t>
      </w:r>
      <w:r>
        <w:t xml:space="preserve"> BAØI MÔÙI: </w:t>
      </w:r>
      <w:r>
        <w:tab/>
      </w:r>
      <w:r>
        <w:tab/>
      </w:r>
      <w:r>
        <w:tab/>
      </w:r>
      <w:r>
        <w:tab/>
      </w:r>
      <w:r>
        <w:tab/>
      </w:r>
      <w:r>
        <w:tab/>
        <w:t>Thôøi gian:  73</w:t>
      </w:r>
      <w:r w:rsidRPr="00F24FD7">
        <w:t xml:space="preserve">   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384432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863"/>
        <w:gridCol w:w="1260"/>
        <w:gridCol w:w="3957"/>
      </w:tblGrid>
      <w:tr w:rsidR="00084E3C" w:rsidRPr="00F24FD7">
        <w:tc>
          <w:tcPr>
            <w:tcW w:w="510" w:type="dxa"/>
            <w:vAlign w:val="center"/>
          </w:tcPr>
          <w:p w:rsidR="00084E3C" w:rsidRPr="00F24FD7" w:rsidRDefault="00084E3C" w:rsidP="00BE4E7A">
            <w:pPr>
              <w:jc w:val="center"/>
            </w:pPr>
            <w:r w:rsidRPr="00F24FD7">
              <w:t>TT</w:t>
            </w:r>
          </w:p>
        </w:tc>
        <w:tc>
          <w:tcPr>
            <w:tcW w:w="3866" w:type="dxa"/>
            <w:vAlign w:val="center"/>
          </w:tcPr>
          <w:p w:rsidR="00084E3C" w:rsidRPr="00F24FD7" w:rsidRDefault="00084E3C" w:rsidP="00BE4E7A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BE4E7A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3960" w:type="dxa"/>
            <w:vAlign w:val="center"/>
          </w:tcPr>
          <w:p w:rsidR="00084E3C" w:rsidRPr="00F24FD7" w:rsidRDefault="00084E3C" w:rsidP="00BE4E7A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51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>
            <w:r w:rsidRPr="00F24FD7">
              <w:t>IV</w:t>
            </w:r>
          </w:p>
          <w:p w:rsidR="00084E3C" w:rsidRPr="00F24FD7" w:rsidRDefault="00084E3C" w:rsidP="008733B5">
            <w:r w:rsidRPr="00F24FD7">
              <w:t>V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VI</w:t>
            </w:r>
          </w:p>
        </w:tc>
        <w:tc>
          <w:tcPr>
            <w:tcW w:w="3866" w:type="dxa"/>
          </w:tcPr>
          <w:p w:rsidR="00084E3C" w:rsidRPr="00F24FD7" w:rsidRDefault="00084E3C" w:rsidP="008733B5">
            <w:r w:rsidRPr="00F24FD7">
              <w:t>Ñònh nghóa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Löïc doïc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ÖÙng suaát</w:t>
            </w:r>
          </w:p>
          <w:p w:rsidR="00084E3C" w:rsidRPr="00F24FD7" w:rsidRDefault="00084E3C" w:rsidP="008733B5">
            <w:r w:rsidRPr="00F24FD7">
              <w:t>Bieán daïng - Ñ</w:t>
            </w:r>
            <w:r>
              <w:t>L</w:t>
            </w:r>
            <w:r w:rsidRPr="00F24FD7">
              <w:t xml:space="preserve"> Hooke</w:t>
            </w:r>
          </w:p>
          <w:p w:rsidR="00084E3C" w:rsidRPr="00F24FD7" w:rsidRDefault="00084E3C" w:rsidP="008733B5">
            <w:r w:rsidRPr="00F24FD7">
              <w:t>ÖÙng suaát cho pheùp - Heä soá an toaøn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Ñieàu kieän beàn - caùc baøi toaùn cô baûn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10</w:t>
            </w:r>
          </w:p>
          <w:p w:rsidR="00084E3C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Default="00084E3C" w:rsidP="008733B5">
            <w:pPr>
              <w:jc w:val="center"/>
            </w:pPr>
            <w:r>
              <w:t>10</w:t>
            </w:r>
          </w:p>
          <w:p w:rsidR="00084E3C" w:rsidRPr="00F24FD7" w:rsidRDefault="00084E3C" w:rsidP="008733B5">
            <w:pPr>
              <w:jc w:val="center"/>
            </w:pPr>
            <w:r>
              <w:t>8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 w:rsidRPr="00F24FD7">
              <w:t>10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20</w:t>
            </w:r>
          </w:p>
        </w:tc>
        <w:tc>
          <w:tcPr>
            <w:tcW w:w="3960" w:type="dxa"/>
          </w:tcPr>
          <w:p w:rsidR="00084E3C" w:rsidRDefault="00084E3C" w:rsidP="00BE4E7A">
            <w:pPr>
              <w:tabs>
                <w:tab w:val="center" w:pos="2250"/>
                <w:tab w:val="center" w:pos="7020"/>
              </w:tabs>
              <w:ind w:left="118" w:hanging="118"/>
            </w:pPr>
            <w:r>
              <w:t xml:space="preserve"> - Giaùo vieân neâu ñònh nghóa giaûi thích &amp; cho ví duï</w:t>
            </w:r>
          </w:p>
          <w:p w:rsidR="00084E3C" w:rsidRPr="00F24FD7" w:rsidRDefault="00084E3C" w:rsidP="00AD48DB">
            <w:pPr>
              <w:tabs>
                <w:tab w:val="center" w:pos="2250"/>
                <w:tab w:val="center" w:pos="7020"/>
              </w:tabs>
              <w:ind w:left="118" w:hanging="118"/>
            </w:pPr>
            <w:r>
              <w:t xml:space="preserve"> - Duøng phöông phaùp dieãn giaûng ñaøm thoaïi vaø neâu vaán ñeà</w:t>
            </w:r>
          </w:p>
          <w:p w:rsidR="00084E3C" w:rsidRPr="00F24FD7" w:rsidRDefault="00084E3C" w:rsidP="00BE4E7A">
            <w:pPr>
              <w:jc w:val="center"/>
            </w:pPr>
            <w:r>
              <w:t>nt</w:t>
            </w:r>
          </w:p>
          <w:p w:rsidR="00084E3C" w:rsidRPr="00F24FD7" w:rsidRDefault="00084E3C" w:rsidP="008733B5"/>
          <w:p w:rsidR="00084E3C" w:rsidRPr="00F24FD7" w:rsidRDefault="00084E3C" w:rsidP="00BE4E7A">
            <w:pPr>
              <w:ind w:left="252" w:hanging="252"/>
            </w:pPr>
            <w:r w:rsidRPr="00F24FD7">
              <w:t xml:space="preserve"> - </w:t>
            </w:r>
            <w:r>
              <w:t>C</w:t>
            </w:r>
            <w:r w:rsidRPr="00F24FD7">
              <w:t>ho ví duï vaät lieäu chòu löïc lôùn nhaát vaø khaùi nieäm öùng suaát cho pheùp</w:t>
            </w:r>
          </w:p>
          <w:p w:rsidR="00084E3C" w:rsidRPr="00F24FD7" w:rsidRDefault="00084E3C" w:rsidP="00BE4E7A">
            <w:pPr>
              <w:ind w:left="252" w:hanging="252"/>
            </w:pPr>
            <w:r w:rsidRPr="00F24FD7">
              <w:t xml:space="preserve"> - </w:t>
            </w:r>
            <w:r>
              <w:t>Neâu vaán ñeà keát hôïp ñaøm thoaïi vaø dieãn giaûng</w:t>
            </w:r>
          </w:p>
          <w:p w:rsidR="00084E3C" w:rsidRPr="00F24FD7" w:rsidRDefault="00084E3C" w:rsidP="008733B5">
            <w:pPr>
              <w:ind w:left="252" w:hanging="252"/>
            </w:pPr>
            <w:r w:rsidRPr="00F24FD7">
              <w:t xml:space="preserve"> - GV höôùng daãn HS PP giaûi baøi toaùn veà ñieàu kieän beàn</w:t>
            </w:r>
          </w:p>
          <w:p w:rsidR="00084E3C" w:rsidRDefault="00084E3C" w:rsidP="00BE4E7A">
            <w:r w:rsidRPr="00F24FD7">
              <w:t xml:space="preserve"> - HS chuaån bò vaø leân baûng giaûi</w:t>
            </w:r>
          </w:p>
          <w:p w:rsidR="00084E3C" w:rsidRPr="00384432" w:rsidRDefault="00084E3C" w:rsidP="00BE4E7A">
            <w:pPr>
              <w:rPr>
                <w:sz w:val="16"/>
                <w:szCs w:val="16"/>
              </w:rPr>
            </w:pPr>
          </w:p>
        </w:tc>
      </w:tr>
    </w:tbl>
    <w:p w:rsidR="00084E3C" w:rsidRPr="0037294C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3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Ñònh nghóa thanh chòu keùo (neùn ñuùng taâm. Cho ví duï.</w:t>
      </w:r>
    </w:p>
    <w:p w:rsidR="00084E3C" w:rsidRPr="00F24FD7" w:rsidRDefault="00084E3C" w:rsidP="008733B5">
      <w:pPr>
        <w:ind w:firstLine="720"/>
      </w:pPr>
      <w:r w:rsidRPr="00F24FD7">
        <w:t>2.  Vieát bieåu thöùc xaùc ñònh öùng suaát vaø bieán daïng tuyeät ñoái</w:t>
      </w:r>
    </w:p>
    <w:p w:rsidR="00084E3C" w:rsidRPr="00AD48DB" w:rsidRDefault="00084E3C" w:rsidP="008733B5">
      <w:pPr>
        <w:ind w:firstLine="720"/>
      </w:pPr>
      <w:r w:rsidRPr="00F24FD7">
        <w:t>3. Vieát coâng thöùc ñieàu kieän beàn vaø caùc baøi toùan cô baûn</w:t>
      </w:r>
    </w:p>
    <w:p w:rsidR="00084E3C" w:rsidRPr="00F24FD7" w:rsidRDefault="00084E3C" w:rsidP="00AD48DB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ab/>
      </w:r>
      <w:r w:rsidRPr="00F24FD7"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 naêm 20</w:t>
      </w:r>
    </w:p>
    <w:p w:rsidR="00084E3C" w:rsidRPr="00AD48DB" w:rsidRDefault="00084E3C" w:rsidP="00AD48DB">
      <w:pPr>
        <w:ind w:left="720"/>
      </w:pPr>
      <w:r>
        <w:t xml:space="preserve">      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8D6C1A" w:rsidRDefault="00084E3C" w:rsidP="008D6C1A">
      <w:pPr>
        <w:ind w:left="720"/>
        <w:rPr>
          <w:i/>
        </w:rPr>
      </w:pPr>
      <w:r w:rsidRPr="00F24FD7">
        <w:t xml:space="preserve"> </w:t>
      </w:r>
      <w:r>
        <w:t xml:space="preserve">        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Pr="00B52E14" w:rsidRDefault="00084E3C" w:rsidP="008D6C1A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DA7D93">
        <w:rPr>
          <w:sz w:val="28"/>
          <w:szCs w:val="28"/>
        </w:rPr>
        <w:t>Giaùo aùn soá:  1</w:t>
      </w:r>
      <w:r>
        <w:rPr>
          <w:rFonts w:ascii="Times New Roman" w:hAnsi="Times New Roman"/>
          <w:sz w:val="28"/>
          <w:szCs w:val="28"/>
          <w:lang w:val="vi-VN"/>
        </w:rPr>
        <w:t>0</w:t>
      </w:r>
      <w:r w:rsidRPr="00DA7D93">
        <w:rPr>
          <w:sz w:val="28"/>
          <w:szCs w:val="28"/>
        </w:rPr>
        <w:t xml:space="preserve"> Soá tieát: 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DA7D93">
        <w:rPr>
          <w:sz w:val="28"/>
          <w:szCs w:val="28"/>
        </w:rPr>
        <w:t xml:space="preserve">        Toång soá tieát ñaõ giaûng: 1</w:t>
      </w:r>
      <w:r>
        <w:rPr>
          <w:rFonts w:ascii="Times New Roman" w:hAnsi="Times New Roman"/>
          <w:sz w:val="28"/>
          <w:szCs w:val="28"/>
          <w:lang w:val="vi-VN"/>
        </w:rPr>
        <w:t>6</w:t>
      </w:r>
    </w:p>
    <w:p w:rsidR="00084E3C" w:rsidRPr="00DA7D93" w:rsidRDefault="00084E3C" w:rsidP="008733B5">
      <w:pPr>
        <w:rPr>
          <w:sz w:val="28"/>
          <w:szCs w:val="28"/>
        </w:rPr>
      </w:pPr>
      <w:r w:rsidRPr="00DA7D93">
        <w:rPr>
          <w:sz w:val="28"/>
          <w:szCs w:val="28"/>
        </w:rPr>
        <w:tab/>
      </w:r>
      <w:r w:rsidRPr="00DA7D93">
        <w:rPr>
          <w:sz w:val="28"/>
          <w:szCs w:val="28"/>
        </w:rPr>
        <w:tab/>
        <w:t>Thöïc hieän ngaøy       /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     ñeán        / 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</w:t>
      </w:r>
    </w:p>
    <w:p w:rsidR="00084E3C" w:rsidRDefault="00084E3C" w:rsidP="008733B5">
      <w:r>
        <w:t xml:space="preserve">  </w:t>
      </w:r>
    </w:p>
    <w:p w:rsidR="00084E3C" w:rsidRPr="00DA7D93" w:rsidRDefault="00084E3C" w:rsidP="008733B5">
      <w:pPr>
        <w:rPr>
          <w:b/>
          <w:sz w:val="26"/>
          <w:szCs w:val="26"/>
        </w:rPr>
      </w:pPr>
      <w:r>
        <w:t xml:space="preserve"> </w:t>
      </w:r>
      <w:r w:rsidRPr="00DA7D93">
        <w:rPr>
          <w:b/>
          <w:sz w:val="26"/>
          <w:szCs w:val="26"/>
        </w:rPr>
        <w:t xml:space="preserve">TEÂN BAØI: </w:t>
      </w:r>
      <w:r w:rsidRPr="00DA7D93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DA7D93">
        <w:rPr>
          <w:b/>
          <w:sz w:val="26"/>
          <w:szCs w:val="26"/>
        </w:rPr>
        <w:t>Baøi 1</w:t>
      </w:r>
      <w:r>
        <w:rPr>
          <w:rFonts w:ascii="Times New Roman" w:hAnsi="Times New Roman"/>
          <w:b/>
          <w:sz w:val="26"/>
          <w:szCs w:val="26"/>
          <w:lang w:val="vi-VN"/>
        </w:rPr>
        <w:t>0</w:t>
      </w:r>
      <w:r w:rsidRPr="00DA7D93">
        <w:rPr>
          <w:b/>
          <w:sz w:val="26"/>
          <w:szCs w:val="26"/>
        </w:rPr>
        <w:t>- CAÉT – DAÄP</w:t>
      </w:r>
    </w:p>
    <w:p w:rsidR="00084E3C" w:rsidRPr="00F24FD7" w:rsidRDefault="00084E3C" w:rsidP="008733B5">
      <w:pPr>
        <w:ind w:left="1440" w:hanging="1440"/>
      </w:pPr>
      <w:r>
        <w:t xml:space="preserve">  </w:t>
      </w:r>
      <w:r w:rsidRPr="00F24FD7">
        <w:sym w:font="Wingdings 2" w:char="F0E0"/>
      </w:r>
      <w:r w:rsidRPr="00F24FD7">
        <w:t xml:space="preserve"> Muïc ñích: - Hoïc caùc khaùi nieäm veà öùng suaát, bieán daïng cuûa thanh chòu caét vaø daäp</w:t>
      </w:r>
    </w:p>
    <w:p w:rsidR="00084E3C" w:rsidRPr="00F24FD7" w:rsidRDefault="00084E3C" w:rsidP="008733B5">
      <w:pPr>
        <w:ind w:left="1440"/>
      </w:pPr>
      <w:r w:rsidRPr="00F24FD7">
        <w:t>- Khaûo saùt caùc baøi toaùn cô baûn veà ñieàu kieän beàn</w:t>
      </w:r>
    </w:p>
    <w:p w:rsidR="00084E3C" w:rsidRPr="00F24FD7" w:rsidRDefault="00084E3C" w:rsidP="008733B5">
      <w:r>
        <w:t xml:space="preserve">  </w:t>
      </w:r>
      <w:r w:rsidRPr="00F24FD7">
        <w:sym w:font="Wingdings 2" w:char="F0E0"/>
      </w:r>
      <w:r w:rsidRPr="00F24FD7">
        <w:t xml:space="preserve"> Yeâu caàu : - Trình baøy ñöôïc caùc khaùi nieäm</w:t>
      </w:r>
    </w:p>
    <w:p w:rsidR="00084E3C" w:rsidRPr="00F24FD7" w:rsidRDefault="00084E3C" w:rsidP="008733B5">
      <w:pPr>
        <w:ind w:left="720" w:firstLine="720"/>
      </w:pPr>
      <w:r w:rsidRPr="00F24FD7">
        <w:t xml:space="preserve">- Giaûi ñöôïc caùc baøi toaùn cô baûn 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 2 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5  phuùt</w:t>
      </w:r>
    </w:p>
    <w:p w:rsidR="00084E3C" w:rsidRPr="00F24FD7" w:rsidRDefault="00084E3C" w:rsidP="00ED5AD6">
      <w:r w:rsidRPr="00F24FD7">
        <w:t xml:space="preserve">   </w:t>
      </w:r>
      <w:r>
        <w:t xml:space="preserve"> 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>
        <w:t xml:space="preserve">        </w:t>
      </w:r>
      <w:r w:rsidRPr="00F24FD7">
        <w:t>Caâu hoûi kieåm tra:</w:t>
      </w:r>
    </w:p>
    <w:p w:rsidR="00084E3C" w:rsidRPr="00F24FD7" w:rsidRDefault="00084E3C" w:rsidP="008733B5">
      <w:pPr>
        <w:numPr>
          <w:ilvl w:val="0"/>
          <w:numId w:val="10"/>
        </w:numPr>
      </w:pPr>
      <w:r w:rsidRPr="00F24FD7">
        <w:t>Phaùt bieåu ñònh luaät Hooke cuûa thanh chòu keùo neùn ñuùng taâm</w:t>
      </w:r>
      <w:r>
        <w:rPr>
          <w:rFonts w:ascii="Times New Roman" w:hAnsi="Times New Roman"/>
          <w:lang w:val="vi-VN"/>
        </w:rPr>
        <w:t>. Áp dụng</w:t>
      </w:r>
    </w:p>
    <w:p w:rsidR="00084E3C" w:rsidRPr="00F24FD7" w:rsidRDefault="00084E3C" w:rsidP="008733B5">
      <w:pPr>
        <w:numPr>
          <w:ilvl w:val="0"/>
          <w:numId w:val="10"/>
        </w:numPr>
      </w:pPr>
      <w:r w:rsidRPr="00F24FD7">
        <w:t>Vieát vaø giaûi thích bieåu thöùc xaùc ñònh öùng suaát cuûa thanh chòu keùo neùn ñuùng taâm</w:t>
      </w:r>
      <w:r>
        <w:rPr>
          <w:rFonts w:ascii="Times New Roman" w:hAnsi="Times New Roman"/>
          <w:lang w:val="vi-VN"/>
        </w:rPr>
        <w:t>. Áp dụng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33</w:t>
      </w:r>
      <w:r w:rsidRPr="00F24FD7">
        <w:t>phuùt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4216C7" w:rsidRDefault="00084E3C" w:rsidP="008733B5">
      <w:pPr>
        <w:rPr>
          <w:sz w:val="16"/>
          <w:szCs w:val="16"/>
        </w:rPr>
      </w:pPr>
    </w:p>
    <w:tbl>
      <w:tblPr>
        <w:tblW w:w="93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444"/>
        <w:gridCol w:w="1300"/>
        <w:gridCol w:w="4100"/>
      </w:tblGrid>
      <w:tr w:rsidR="00084E3C" w:rsidRPr="00F24FD7">
        <w:tc>
          <w:tcPr>
            <w:tcW w:w="516" w:type="dxa"/>
            <w:vAlign w:val="center"/>
          </w:tcPr>
          <w:p w:rsidR="00084E3C" w:rsidRPr="00F24FD7" w:rsidRDefault="00084E3C" w:rsidP="0034609E">
            <w:pPr>
              <w:jc w:val="center"/>
            </w:pPr>
            <w:r w:rsidRPr="00F24FD7">
              <w:t>TT</w:t>
            </w:r>
          </w:p>
        </w:tc>
        <w:tc>
          <w:tcPr>
            <w:tcW w:w="3444" w:type="dxa"/>
            <w:vAlign w:val="center"/>
          </w:tcPr>
          <w:p w:rsidR="00084E3C" w:rsidRPr="00F24FD7" w:rsidRDefault="00084E3C" w:rsidP="0034609E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30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4100" w:type="dxa"/>
            <w:vAlign w:val="center"/>
          </w:tcPr>
          <w:p w:rsidR="00084E3C" w:rsidRPr="00F24FD7" w:rsidRDefault="00084E3C" w:rsidP="0034609E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516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</w:tc>
        <w:tc>
          <w:tcPr>
            <w:tcW w:w="3444" w:type="dxa"/>
          </w:tcPr>
          <w:p w:rsidR="00084E3C" w:rsidRPr="00F24FD7" w:rsidRDefault="00084E3C" w:rsidP="008733B5">
            <w:r w:rsidRPr="00F24FD7">
              <w:t>Caét</w:t>
            </w:r>
          </w:p>
          <w:p w:rsidR="00084E3C" w:rsidRDefault="00084E3C" w:rsidP="00186D62">
            <w:pPr>
              <w:numPr>
                <w:ilvl w:val="0"/>
                <w:numId w:val="14"/>
              </w:numPr>
              <w:tabs>
                <w:tab w:val="clear" w:pos="420"/>
                <w:tab w:val="num" w:pos="240"/>
              </w:tabs>
              <w:ind w:hanging="420"/>
            </w:pPr>
            <w:r w:rsidRPr="00F24FD7">
              <w:t>Ñònh nghóa</w:t>
            </w:r>
          </w:p>
          <w:p w:rsidR="00084E3C" w:rsidRDefault="00084E3C" w:rsidP="0034609E">
            <w:r w:rsidRPr="00F24FD7">
              <w:t>2.ÖÙng suaát:</w:t>
            </w:r>
          </w:p>
          <w:p w:rsidR="00084E3C" w:rsidRDefault="00084E3C" w:rsidP="0034609E">
            <w:r w:rsidRPr="00F24FD7">
              <w:t>3.Bieán daïng</w:t>
            </w:r>
          </w:p>
          <w:p w:rsidR="00084E3C" w:rsidRPr="00F24FD7" w:rsidRDefault="00084E3C" w:rsidP="008733B5">
            <w:r w:rsidRPr="00F24FD7">
              <w:t>4.Caùc baøi toaùn cô baûn</w:t>
            </w:r>
          </w:p>
          <w:p w:rsidR="00084E3C" w:rsidRPr="00F24FD7" w:rsidRDefault="00084E3C" w:rsidP="008733B5">
            <w:r w:rsidRPr="00F24FD7">
              <w:t>Daäp</w:t>
            </w:r>
          </w:p>
          <w:p w:rsidR="00084E3C" w:rsidRPr="00F24FD7" w:rsidRDefault="00084E3C" w:rsidP="00186D62">
            <w:r w:rsidRPr="00F24FD7">
              <w:t>1.Ñònh nghóa</w:t>
            </w:r>
          </w:p>
          <w:p w:rsidR="00084E3C" w:rsidRPr="00F24FD7" w:rsidRDefault="00084E3C" w:rsidP="008733B5">
            <w:r w:rsidRPr="00F24FD7">
              <w:t>2.ÖÙng suaát</w:t>
            </w:r>
          </w:p>
          <w:p w:rsidR="00084E3C" w:rsidRPr="00F24FD7" w:rsidRDefault="00084E3C" w:rsidP="008733B5">
            <w:r w:rsidRPr="00F24FD7">
              <w:t>3.Caùc baøi toaùn cô baûn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</w:tc>
        <w:tc>
          <w:tcPr>
            <w:tcW w:w="1300" w:type="dxa"/>
          </w:tcPr>
          <w:p w:rsidR="00084E3C" w:rsidRPr="00F24FD7" w:rsidRDefault="00084E3C" w:rsidP="008733B5">
            <w:pPr>
              <w:jc w:val="center"/>
            </w:pPr>
          </w:p>
          <w:p w:rsidR="00084E3C" w:rsidRPr="002A0D49" w:rsidRDefault="00084E3C" w:rsidP="00186D6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2A0D49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2A0D49" w:rsidRDefault="00084E3C" w:rsidP="008733B5">
            <w:pPr>
              <w:jc w:val="center"/>
              <w:rPr>
                <w:sz w:val="26"/>
                <w:szCs w:val="26"/>
              </w:rPr>
            </w:pPr>
            <w:r w:rsidRPr="002A0D49">
              <w:rPr>
                <w:sz w:val="26"/>
                <w:szCs w:val="26"/>
              </w:rPr>
              <w:t>5</w:t>
            </w:r>
          </w:p>
          <w:p w:rsidR="00084E3C" w:rsidRPr="002A0D49" w:rsidRDefault="00084E3C" w:rsidP="008733B5">
            <w:pPr>
              <w:jc w:val="center"/>
              <w:rPr>
                <w:sz w:val="26"/>
                <w:szCs w:val="26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  <w:p w:rsidR="00084E3C" w:rsidRPr="002A0D49" w:rsidRDefault="00084E3C" w:rsidP="008733B5">
            <w:pPr>
              <w:rPr>
                <w:sz w:val="26"/>
                <w:szCs w:val="26"/>
              </w:rPr>
            </w:pPr>
          </w:p>
          <w:p w:rsidR="00084E3C" w:rsidRPr="002A0D49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2A0D49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2A0D49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A0D4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2A0D49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  <w:p w:rsidR="00084E3C" w:rsidRPr="00F24FD7" w:rsidRDefault="00084E3C" w:rsidP="008733B5">
            <w:pPr>
              <w:jc w:val="center"/>
            </w:pPr>
          </w:p>
        </w:tc>
        <w:tc>
          <w:tcPr>
            <w:tcW w:w="4100" w:type="dxa"/>
          </w:tcPr>
          <w:p w:rsidR="00084E3C" w:rsidRPr="00F24FD7" w:rsidRDefault="00084E3C" w:rsidP="008733B5"/>
          <w:p w:rsidR="00084E3C" w:rsidRPr="00F24FD7" w:rsidRDefault="00084E3C" w:rsidP="0034609E">
            <w:pPr>
              <w:ind w:left="72" w:hanging="72"/>
            </w:pPr>
            <w:r w:rsidRPr="00F24FD7">
              <w:t xml:space="preserve">- </w:t>
            </w:r>
            <w:r>
              <w:t>Neâu vaán ñeà, dieãn giaûng, ñaët caâu hoûi</w:t>
            </w:r>
          </w:p>
          <w:p w:rsidR="00084E3C" w:rsidRPr="00F24FD7" w:rsidRDefault="00084E3C" w:rsidP="0034609E">
            <w:pPr>
              <w:jc w:val="center"/>
            </w:pPr>
            <w:r>
              <w:t>nt</w:t>
            </w:r>
          </w:p>
          <w:p w:rsidR="00084E3C" w:rsidRPr="00F24FD7" w:rsidRDefault="00084E3C" w:rsidP="008733B5">
            <w:r w:rsidRPr="00F24FD7">
              <w:t>- GV thuyeát giaûng</w:t>
            </w:r>
          </w:p>
          <w:p w:rsidR="00084E3C" w:rsidRPr="00F24FD7" w:rsidRDefault="00084E3C" w:rsidP="008733B5">
            <w:r w:rsidRPr="00F24FD7">
              <w:t>- HS leân baûng vieát 3 baøi toaùn cô baûn</w:t>
            </w:r>
          </w:p>
          <w:p w:rsidR="00084E3C" w:rsidRPr="00F24FD7" w:rsidRDefault="00084E3C" w:rsidP="008733B5"/>
          <w:p w:rsidR="00084E3C" w:rsidRPr="00F24FD7" w:rsidRDefault="00084E3C" w:rsidP="0034609E">
            <w:pPr>
              <w:ind w:left="72" w:hanging="72"/>
            </w:pPr>
            <w:r w:rsidRPr="00F24FD7">
              <w:t xml:space="preserve">- </w:t>
            </w:r>
            <w:r>
              <w:t>Neâu vaán ñeà, dieãn giaûng,ñaët caâu hoûi</w:t>
            </w:r>
          </w:p>
          <w:p w:rsidR="00084E3C" w:rsidRPr="00F24FD7" w:rsidRDefault="00084E3C" w:rsidP="0034609E">
            <w:pPr>
              <w:jc w:val="center"/>
            </w:pPr>
            <w:r>
              <w:t>nt</w:t>
            </w:r>
          </w:p>
          <w:p w:rsidR="00084E3C" w:rsidRPr="00F24FD7" w:rsidRDefault="00084E3C" w:rsidP="008733B5">
            <w:r w:rsidRPr="00F24FD7">
              <w:t>- HS leân baûng vieát 3 baøi toaùn cô baûn</w:t>
            </w:r>
          </w:p>
          <w:p w:rsidR="00084E3C" w:rsidRPr="00F24FD7" w:rsidRDefault="00084E3C" w:rsidP="0034609E">
            <w:r w:rsidRPr="00F24FD7">
              <w:t xml:space="preserve">- GV höôùng daãn HS giaûi baøi </w:t>
            </w:r>
            <w:r>
              <w:t>cô baûn</w:t>
            </w:r>
          </w:p>
          <w:p w:rsidR="00084E3C" w:rsidRPr="008D6C1A" w:rsidRDefault="00084E3C" w:rsidP="002A0D49">
            <w:pPr>
              <w:rPr>
                <w:sz w:val="16"/>
                <w:szCs w:val="16"/>
              </w:rPr>
            </w:pPr>
          </w:p>
        </w:tc>
      </w:tr>
    </w:tbl>
    <w:p w:rsidR="00084E3C" w:rsidRPr="008D6C1A" w:rsidRDefault="00084E3C" w:rsidP="008733B5">
      <w:pPr>
        <w:rPr>
          <w:sz w:val="16"/>
          <w:szCs w:val="16"/>
        </w:rPr>
      </w:pPr>
    </w:p>
    <w:p w:rsidR="00084E3C" w:rsidRPr="004216C7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rPr>
          <w:rFonts w:ascii="Times New Roman" w:hAnsi="Times New Roman"/>
          <w:lang w:val="vi-VN"/>
        </w:rPr>
        <w:t>3</w:t>
      </w:r>
      <w:r w:rsidRPr="00F24FD7">
        <w:t>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Vieát vaø giaûi thích bieåu thöùc tính US cuûa thanh chòu caét vaø daäp</w:t>
      </w:r>
    </w:p>
    <w:p w:rsidR="00084E3C" w:rsidRPr="00F24FD7" w:rsidRDefault="00084E3C" w:rsidP="008733B5">
      <w:pPr>
        <w:ind w:firstLine="720"/>
      </w:pPr>
      <w:r w:rsidRPr="00F24FD7">
        <w:t>2. Vieát 3 baøi toaùn cô baûn cuûa thanh chòu caét vaø daäp</w:t>
      </w:r>
    </w:p>
    <w:p w:rsidR="00084E3C" w:rsidRPr="00F24FD7" w:rsidRDefault="00084E3C" w:rsidP="00186D62">
      <w:pPr>
        <w:ind w:left="360" w:hanging="360"/>
      </w:pPr>
      <w:r w:rsidRPr="00F24FD7">
        <w:t>V.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 Ngaøy </w:t>
      </w:r>
      <w:r>
        <w:t xml:space="preserve">     </w:t>
      </w:r>
      <w:r w:rsidRPr="00F24FD7">
        <w:t xml:space="preserve"> thaùng </w:t>
      </w:r>
      <w:r>
        <w:t xml:space="preserve">       naêm 20</w:t>
      </w:r>
    </w:p>
    <w:p w:rsidR="00084E3C" w:rsidRPr="00F24FD7" w:rsidRDefault="00084E3C" w:rsidP="00432CD2">
      <w:pPr>
        <w:ind w:left="720"/>
      </w:pPr>
      <w:r>
        <w:t xml:space="preserve">   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 xml:space="preserve">     </w:t>
      </w:r>
      <w:r w:rsidRPr="00F24FD7">
        <w:t xml:space="preserve"> </w:t>
      </w:r>
      <w:r>
        <w:t xml:space="preserve">       Chöõ kyù giaùo vieân</w:t>
      </w:r>
    </w:p>
    <w:p w:rsidR="00084E3C" w:rsidRDefault="00084E3C" w:rsidP="008733B5">
      <w:pPr>
        <w:jc w:val="center"/>
      </w:pPr>
    </w:p>
    <w:p w:rsidR="00084E3C" w:rsidRDefault="00084E3C" w:rsidP="008733B5">
      <w:pPr>
        <w:jc w:val="center"/>
      </w:pPr>
    </w:p>
    <w:p w:rsidR="00084E3C" w:rsidRDefault="00084E3C" w:rsidP="008D6C1A">
      <w:pPr>
        <w:tabs>
          <w:tab w:val="left" w:pos="7360"/>
        </w:tabs>
      </w:pPr>
      <w:r>
        <w:tab/>
      </w:r>
    </w:p>
    <w:p w:rsidR="00084E3C" w:rsidRPr="00432CD2" w:rsidRDefault="00084E3C" w:rsidP="008D6C1A">
      <w:pPr>
        <w:ind w:left="720"/>
        <w:rPr>
          <w:i/>
        </w:rPr>
      </w:pPr>
      <w:r>
        <w:t xml:space="preserve"> </w:t>
      </w:r>
      <w:r w:rsidRPr="00F24FD7">
        <w:t xml:space="preserve"> </w:t>
      </w:r>
      <w:r>
        <w:t xml:space="preserve">     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    </w:t>
      </w:r>
      <w:r w:rsidRPr="00F24FD7">
        <w:rPr>
          <w:i/>
        </w:rPr>
        <w:t>Phan Thò Xuaân Trang</w:t>
      </w:r>
    </w:p>
    <w:p w:rsidR="00084E3C" w:rsidRDefault="00084E3C" w:rsidP="00DA7D93"/>
    <w:p w:rsidR="00084E3C" w:rsidRPr="007D1C9F" w:rsidRDefault="00084E3C" w:rsidP="008733B5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DA7D93">
        <w:rPr>
          <w:sz w:val="28"/>
          <w:szCs w:val="28"/>
        </w:rPr>
        <w:t>Giaùo aùn soá: 1</w:t>
      </w:r>
      <w:r>
        <w:rPr>
          <w:rFonts w:ascii="Times New Roman" w:hAnsi="Times New Roman"/>
          <w:sz w:val="28"/>
          <w:szCs w:val="28"/>
          <w:lang w:val="vi-VN"/>
        </w:rPr>
        <w:t xml:space="preserve">1 </w:t>
      </w:r>
      <w:r w:rsidRPr="00DA7D93">
        <w:rPr>
          <w:sz w:val="28"/>
          <w:szCs w:val="28"/>
        </w:rPr>
        <w:t xml:space="preserve">Soá tieát:  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DA7D93">
        <w:rPr>
          <w:sz w:val="28"/>
          <w:szCs w:val="28"/>
        </w:rPr>
        <w:t xml:space="preserve">       Toång soá tieát ñaõ giaûng: </w:t>
      </w:r>
      <w:r>
        <w:rPr>
          <w:rFonts w:ascii="Times New Roman" w:hAnsi="Times New Roman"/>
          <w:sz w:val="28"/>
          <w:szCs w:val="28"/>
          <w:lang w:val="vi-VN"/>
        </w:rPr>
        <w:t>17</w:t>
      </w:r>
    </w:p>
    <w:p w:rsidR="00084E3C" w:rsidRPr="00DA7D93" w:rsidRDefault="00084E3C" w:rsidP="008733B5">
      <w:pPr>
        <w:rPr>
          <w:sz w:val="28"/>
          <w:szCs w:val="28"/>
        </w:rPr>
      </w:pPr>
      <w:r w:rsidRPr="00DA7D93">
        <w:rPr>
          <w:sz w:val="28"/>
          <w:szCs w:val="28"/>
        </w:rPr>
        <w:tab/>
      </w:r>
      <w:r w:rsidRPr="00DA7D93">
        <w:rPr>
          <w:sz w:val="28"/>
          <w:szCs w:val="28"/>
        </w:rPr>
        <w:tab/>
        <w:t>Thöïc hieän ngaøy        /  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     ñeán       / 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</w:t>
      </w:r>
    </w:p>
    <w:p w:rsidR="00084E3C" w:rsidRDefault="00084E3C" w:rsidP="008733B5"/>
    <w:p w:rsidR="00084E3C" w:rsidRPr="00DA7D93" w:rsidRDefault="00084E3C" w:rsidP="008733B5">
      <w:pPr>
        <w:rPr>
          <w:b/>
          <w:sz w:val="26"/>
          <w:szCs w:val="26"/>
        </w:rPr>
      </w:pPr>
      <w:r>
        <w:t xml:space="preserve">   </w:t>
      </w:r>
      <w:r w:rsidRPr="00DA7D93">
        <w:rPr>
          <w:b/>
          <w:sz w:val="26"/>
          <w:szCs w:val="26"/>
        </w:rPr>
        <w:t xml:space="preserve">TEÂN BAØI: </w:t>
      </w:r>
      <w:r w:rsidRPr="00DA7D93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DA7D93">
        <w:rPr>
          <w:b/>
          <w:sz w:val="26"/>
          <w:szCs w:val="26"/>
        </w:rPr>
        <w:t>Baøi 1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DA7D93">
        <w:rPr>
          <w:b/>
          <w:sz w:val="26"/>
          <w:szCs w:val="26"/>
        </w:rPr>
        <w:t xml:space="preserve">- XOAÉN THUAÀN TUÙY </w:t>
      </w:r>
    </w:p>
    <w:p w:rsidR="00084E3C" w:rsidRPr="00F24FD7" w:rsidRDefault="00084E3C" w:rsidP="008733B5">
      <w:pPr>
        <w:ind w:left="1440" w:hanging="1440"/>
      </w:pPr>
      <w:r w:rsidRPr="00F24FD7">
        <w:sym w:font="Wingdings 2" w:char="F0E0"/>
      </w:r>
      <w:r w:rsidRPr="00F24FD7">
        <w:t xml:space="preserve"> Muïc ñích:  </w:t>
      </w:r>
      <w:r>
        <w:t xml:space="preserve">   </w:t>
      </w:r>
      <w:r w:rsidRPr="00F24FD7">
        <w:t>Hoïc moät soá khaùi nieäm veà noäi löïc, öùng suaát, bieán daïng vaø ñieàu kieän beàn</w:t>
      </w:r>
    </w:p>
    <w:p w:rsidR="00084E3C" w:rsidRPr="00F24FD7" w:rsidRDefault="00084E3C" w:rsidP="008733B5">
      <w:r w:rsidRPr="00F24FD7">
        <w:sym w:font="Wingdings 2" w:char="F0E0"/>
      </w:r>
      <w:r w:rsidRPr="00F24FD7">
        <w:t xml:space="preserve"> Yeâu caàu :  </w:t>
      </w:r>
      <w:r>
        <w:tab/>
      </w:r>
      <w:r w:rsidRPr="00F24FD7">
        <w:t>- Xaùc ñònh ñöôïc moment xoaén noäi löïc</w:t>
      </w:r>
    </w:p>
    <w:p w:rsidR="00084E3C" w:rsidRPr="00F24FD7" w:rsidRDefault="00084E3C" w:rsidP="008733B5">
      <w:pPr>
        <w:ind w:left="720" w:firstLine="720"/>
      </w:pPr>
      <w:r w:rsidRPr="00F24FD7">
        <w:t>- Tính ñöôïc noäi löïc vaø öùng suaát</w:t>
      </w:r>
    </w:p>
    <w:p w:rsidR="00084E3C" w:rsidRPr="00F24FD7" w:rsidRDefault="00084E3C" w:rsidP="008733B5">
      <w:pPr>
        <w:ind w:left="720" w:firstLine="720"/>
      </w:pPr>
      <w:r w:rsidRPr="00F24FD7">
        <w:t>- Giaûi ñöôïc caùc baøi toaùn cô baûn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0</w:t>
      </w:r>
      <w:r w:rsidRPr="00F24FD7">
        <w:t>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0</w:t>
      </w:r>
      <w:r w:rsidRPr="00F24FD7">
        <w:t xml:space="preserve"> phuùt</w:t>
      </w:r>
    </w:p>
    <w:p w:rsidR="00084E3C" w:rsidRPr="00F24FD7" w:rsidRDefault="00084E3C" w:rsidP="00ED5AD6">
      <w:r w:rsidRPr="00F24FD7">
        <w:t xml:space="preserve">  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Default="00084E3C" w:rsidP="008733B5">
      <w:r w:rsidRPr="00F24FD7">
        <w:t xml:space="preserve"> </w:t>
      </w:r>
      <w:r>
        <w:t xml:space="preserve"> </w:t>
      </w:r>
      <w:r w:rsidRPr="00F24FD7">
        <w:t xml:space="preserve">Caâu hoûi kieåm tra: </w:t>
      </w:r>
    </w:p>
    <w:p w:rsidR="00084E3C" w:rsidRDefault="00084E3C" w:rsidP="008733B5">
      <w:pPr>
        <w:rPr>
          <w:rFonts w:ascii="Times New Roman" w:hAnsi="Times New Roman"/>
          <w:lang w:val="vi-VN"/>
        </w:rPr>
      </w:pP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rPr>
          <w:rFonts w:ascii="Times New Roman" w:hAnsi="Times New Roman"/>
          <w:lang w:val="vi-VN"/>
        </w:rPr>
        <w:t>38</w:t>
      </w:r>
      <w:r w:rsidRPr="00F24FD7">
        <w:t>huùt</w:t>
      </w:r>
    </w:p>
    <w:p w:rsidR="00084E3C" w:rsidRDefault="00084E3C" w:rsidP="00432CD2">
      <w:r>
        <w:t xml:space="preserve">   </w:t>
      </w: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4216C7" w:rsidRDefault="00084E3C" w:rsidP="008733B5">
      <w:pPr>
        <w:rPr>
          <w:sz w:val="16"/>
          <w:szCs w:val="16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240"/>
        <w:gridCol w:w="1260"/>
        <w:gridCol w:w="4860"/>
      </w:tblGrid>
      <w:tr w:rsidR="00084E3C" w:rsidRPr="00F24FD7">
        <w:tc>
          <w:tcPr>
            <w:tcW w:w="540" w:type="dxa"/>
            <w:vAlign w:val="center"/>
          </w:tcPr>
          <w:p w:rsidR="00084E3C" w:rsidRPr="00F24FD7" w:rsidRDefault="00084E3C" w:rsidP="00BA69B3">
            <w:pPr>
              <w:jc w:val="center"/>
            </w:pPr>
            <w:r w:rsidRPr="00F24FD7">
              <w:t>TT</w:t>
            </w:r>
          </w:p>
        </w:tc>
        <w:tc>
          <w:tcPr>
            <w:tcW w:w="3240" w:type="dxa"/>
            <w:vAlign w:val="center"/>
          </w:tcPr>
          <w:p w:rsidR="00084E3C" w:rsidRPr="00F24FD7" w:rsidRDefault="00084E3C" w:rsidP="00BA69B3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4860" w:type="dxa"/>
            <w:vAlign w:val="center"/>
          </w:tcPr>
          <w:p w:rsidR="00084E3C" w:rsidRPr="00F24FD7" w:rsidRDefault="00084E3C" w:rsidP="00BA69B3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540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</w:tc>
        <w:tc>
          <w:tcPr>
            <w:tcW w:w="3240" w:type="dxa"/>
          </w:tcPr>
          <w:p w:rsidR="00084E3C" w:rsidRPr="00F24FD7" w:rsidRDefault="00084E3C" w:rsidP="008733B5">
            <w:r w:rsidRPr="00F24FD7">
              <w:t>Ñònh nghóa</w:t>
            </w:r>
          </w:p>
          <w:p w:rsidR="00084E3C" w:rsidRPr="00F24FD7" w:rsidRDefault="00084E3C" w:rsidP="008733B5">
            <w:r w:rsidRPr="00F24FD7">
              <w:t>Noäi löïc - bieán daïng - öùng suaát</w:t>
            </w:r>
          </w:p>
          <w:p w:rsidR="00084E3C" w:rsidRPr="00F24FD7" w:rsidRDefault="00084E3C" w:rsidP="008733B5">
            <w:r w:rsidRPr="00F24FD7">
              <w:t>Coâng thöùc lieân heä giöõa coâng suaát, toác ñoä quay vaø moment</w:t>
            </w:r>
          </w:p>
          <w:p w:rsidR="00084E3C" w:rsidRPr="00F24FD7" w:rsidRDefault="00084E3C" w:rsidP="008733B5">
            <w:r w:rsidRPr="00F24FD7">
              <w:t>Caùc baøi toaùn cô baûn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7D1C9F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7D1C9F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1C9F">
              <w:rPr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</w:p>
          <w:p w:rsidR="00084E3C" w:rsidRPr="007D1C9F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  <w:p w:rsidR="00084E3C" w:rsidRPr="007D1C9F" w:rsidRDefault="00084E3C" w:rsidP="008733B5">
            <w:pPr>
              <w:jc w:val="center"/>
              <w:rPr>
                <w:sz w:val="26"/>
                <w:szCs w:val="26"/>
              </w:rPr>
            </w:pPr>
          </w:p>
          <w:p w:rsidR="00084E3C" w:rsidRPr="007D1C9F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  <w:p w:rsidR="00084E3C" w:rsidRPr="007D1C9F" w:rsidRDefault="00084E3C" w:rsidP="008733B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  <w:p w:rsidR="00084E3C" w:rsidRPr="007D1C9F" w:rsidRDefault="00084E3C" w:rsidP="008733B5">
            <w:pPr>
              <w:jc w:val="center"/>
              <w:rPr>
                <w:sz w:val="26"/>
                <w:szCs w:val="26"/>
              </w:rPr>
            </w:pPr>
          </w:p>
          <w:p w:rsidR="00084E3C" w:rsidRPr="007D1C9F" w:rsidRDefault="00084E3C" w:rsidP="00A160E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12</w:t>
            </w:r>
          </w:p>
        </w:tc>
        <w:tc>
          <w:tcPr>
            <w:tcW w:w="4860" w:type="dxa"/>
          </w:tcPr>
          <w:p w:rsidR="00084E3C" w:rsidRPr="00F24FD7" w:rsidRDefault="00084E3C" w:rsidP="00BA69B3">
            <w:pPr>
              <w:ind w:left="72"/>
            </w:pPr>
            <w:r>
              <w:t xml:space="preserve">- </w:t>
            </w:r>
            <w:r w:rsidRPr="00F24FD7">
              <w:t>GV neâu vaán ñeà vaø phaân tích moät ví duï</w:t>
            </w:r>
          </w:p>
          <w:p w:rsidR="00084E3C" w:rsidRPr="00F24FD7" w:rsidRDefault="00084E3C" w:rsidP="008733B5">
            <w:r>
              <w:t xml:space="preserve"> - Neâu vaán ñeà, dieãn giaûng, ñaët caâu hoûi</w:t>
            </w:r>
          </w:p>
          <w:p w:rsidR="00084E3C" w:rsidRPr="00F24FD7" w:rsidRDefault="00084E3C" w:rsidP="008733B5">
            <w:pPr>
              <w:ind w:left="612" w:hanging="612"/>
            </w:pPr>
            <w:r>
              <w:t xml:space="preserve"> - </w:t>
            </w:r>
            <w:r w:rsidRPr="00F24FD7">
              <w:t xml:space="preserve">GV vieát vaø giaûi thích coâng thöùc </w:t>
            </w:r>
          </w:p>
          <w:p w:rsidR="00084E3C" w:rsidRDefault="00084E3C" w:rsidP="00BA69B3">
            <w:pPr>
              <w:ind w:left="540"/>
            </w:pPr>
          </w:p>
          <w:p w:rsidR="00084E3C" w:rsidRPr="00F24FD7" w:rsidRDefault="00084E3C" w:rsidP="00BA69B3">
            <w:pPr>
              <w:ind w:left="72"/>
            </w:pPr>
            <w:r>
              <w:t xml:space="preserve">- </w:t>
            </w:r>
            <w:r w:rsidRPr="00F24FD7">
              <w:t>HS leân baûng vieát 3 baøi toaùn cô baûn</w:t>
            </w:r>
          </w:p>
          <w:p w:rsidR="00084E3C" w:rsidRDefault="00084E3C" w:rsidP="00BA69B3">
            <w:pPr>
              <w:ind w:left="252" w:hanging="180"/>
            </w:pPr>
            <w:r>
              <w:t xml:space="preserve">- </w:t>
            </w:r>
            <w:r w:rsidRPr="00F24FD7">
              <w:t>GV höôùng daãn HS PP giaûi baøi toaùn veà xoaén thuaàn tuùy</w:t>
            </w:r>
          </w:p>
          <w:p w:rsidR="00084E3C" w:rsidRPr="00F24FD7" w:rsidRDefault="00084E3C" w:rsidP="00BA69B3">
            <w:pPr>
              <w:ind w:left="252" w:hanging="180"/>
            </w:pPr>
            <w:r>
              <w:t xml:space="preserve">- </w:t>
            </w:r>
            <w:r w:rsidRPr="00F24FD7">
              <w:t>HS chuaån bò vaø leân baûng giaûi</w:t>
            </w:r>
          </w:p>
          <w:p w:rsidR="00084E3C" w:rsidRPr="00A160E7" w:rsidRDefault="00084E3C" w:rsidP="008733B5">
            <w:pPr>
              <w:rPr>
                <w:sz w:val="16"/>
                <w:szCs w:val="16"/>
              </w:rPr>
            </w:pPr>
          </w:p>
        </w:tc>
      </w:tr>
    </w:tbl>
    <w:p w:rsidR="00084E3C" w:rsidRPr="00A160E7" w:rsidRDefault="00084E3C" w:rsidP="008733B5">
      <w:pPr>
        <w:rPr>
          <w:sz w:val="16"/>
          <w:szCs w:val="16"/>
        </w:rPr>
      </w:pPr>
    </w:p>
    <w:p w:rsidR="00084E3C" w:rsidRPr="004216C7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pPr>
        <w:ind w:firstLine="720"/>
      </w:pPr>
      <w:r w:rsidRPr="00F24FD7">
        <w:t>1. Vieát vaø giaûi thích coâng thöùc tính US cuûa truïc chòu xoaén.</w:t>
      </w:r>
    </w:p>
    <w:p w:rsidR="00084E3C" w:rsidRPr="00F24FD7" w:rsidRDefault="00084E3C" w:rsidP="008733B5">
      <w:pPr>
        <w:ind w:firstLine="720"/>
      </w:pPr>
      <w:r w:rsidRPr="00F24FD7">
        <w:t>2. Vieát vaø giaûi thích coâng thöùc lieân heä giöõa Coâng suaát, toác ñoä quay vaø moment.</w:t>
      </w:r>
    </w:p>
    <w:p w:rsidR="00084E3C" w:rsidRPr="00F24FD7" w:rsidRDefault="00084E3C" w:rsidP="00BA69B3">
      <w:pPr>
        <w:ind w:left="360" w:hanging="360"/>
      </w:pPr>
      <w:r w:rsidRPr="00F24FD7">
        <w:t>V.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 </w:t>
      </w:r>
      <w:r>
        <w:t xml:space="preserve">      </w:t>
      </w:r>
      <w:r w:rsidRPr="00F24FD7">
        <w:t xml:space="preserve">Ngaøy </w:t>
      </w:r>
      <w:r>
        <w:t xml:space="preserve">    </w:t>
      </w:r>
      <w:r w:rsidRPr="00F24FD7">
        <w:t xml:space="preserve"> thaùng </w:t>
      </w:r>
      <w:r>
        <w:t xml:space="preserve">      naêm 20</w:t>
      </w:r>
    </w:p>
    <w:p w:rsidR="00084E3C" w:rsidRPr="00F24FD7" w:rsidRDefault="00084E3C" w:rsidP="00432CD2">
      <w:pPr>
        <w:ind w:left="720"/>
      </w:pPr>
      <w:r w:rsidRPr="00F24FD7">
        <w:t xml:space="preserve"> 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ind w:left="720"/>
      </w:pPr>
      <w:r w:rsidRPr="00F24FD7">
        <w:t xml:space="preserve">     </w:t>
      </w:r>
    </w:p>
    <w:p w:rsidR="00084E3C" w:rsidRDefault="00084E3C" w:rsidP="008733B5">
      <w:pPr>
        <w:ind w:left="720"/>
      </w:pPr>
    </w:p>
    <w:p w:rsidR="00084E3C" w:rsidRDefault="00084E3C" w:rsidP="008733B5">
      <w:pPr>
        <w:ind w:left="720"/>
        <w:rPr>
          <w:rFonts w:ascii="Times New Roman" w:hAnsi="Times New Roman"/>
          <w:lang w:val="vi-VN"/>
        </w:rPr>
      </w:pPr>
    </w:p>
    <w:p w:rsidR="00084E3C" w:rsidRPr="007D1C9F" w:rsidRDefault="00084E3C" w:rsidP="008733B5">
      <w:pPr>
        <w:ind w:left="720"/>
        <w:rPr>
          <w:rFonts w:ascii="Times New Roman" w:hAnsi="Times New Roman"/>
          <w:lang w:val="vi-VN"/>
        </w:rPr>
      </w:pPr>
    </w:p>
    <w:p w:rsidR="00084E3C" w:rsidRPr="00F24FD7" w:rsidRDefault="00084E3C" w:rsidP="008733B5">
      <w:pPr>
        <w:ind w:left="720"/>
      </w:pPr>
    </w:p>
    <w:p w:rsidR="00084E3C" w:rsidRPr="004D1ACE" w:rsidRDefault="00084E3C" w:rsidP="008733B5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DA7D93">
        <w:rPr>
          <w:sz w:val="28"/>
          <w:szCs w:val="28"/>
        </w:rPr>
        <w:t>Giaùo aùn soá:  1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DA7D93">
        <w:rPr>
          <w:sz w:val="28"/>
          <w:szCs w:val="28"/>
        </w:rPr>
        <w:t xml:space="preserve"> Soá tieát:  2        Toång soá tieát ñaõ giaûng: </w:t>
      </w:r>
      <w:r>
        <w:rPr>
          <w:rFonts w:ascii="Times New Roman" w:hAnsi="Times New Roman"/>
          <w:sz w:val="28"/>
          <w:szCs w:val="28"/>
          <w:lang w:val="vi-VN"/>
        </w:rPr>
        <w:t>18</w:t>
      </w:r>
    </w:p>
    <w:p w:rsidR="00084E3C" w:rsidRPr="00DA7D93" w:rsidRDefault="00084E3C" w:rsidP="008733B5">
      <w:pPr>
        <w:rPr>
          <w:sz w:val="28"/>
          <w:szCs w:val="28"/>
        </w:rPr>
      </w:pPr>
      <w:r w:rsidRPr="00DA7D93">
        <w:rPr>
          <w:sz w:val="28"/>
          <w:szCs w:val="28"/>
        </w:rPr>
        <w:tab/>
      </w:r>
      <w:r w:rsidRPr="00DA7D93">
        <w:rPr>
          <w:sz w:val="28"/>
          <w:szCs w:val="28"/>
        </w:rPr>
        <w:tab/>
        <w:t>Thöïc hieän ngaøy        /  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    ñeán        /        /20</w:t>
      </w:r>
      <w:r>
        <w:rPr>
          <w:sz w:val="28"/>
          <w:szCs w:val="28"/>
        </w:rPr>
        <w:t>1</w:t>
      </w:r>
      <w:r w:rsidRPr="00DA7D93">
        <w:rPr>
          <w:sz w:val="28"/>
          <w:szCs w:val="28"/>
        </w:rPr>
        <w:t xml:space="preserve"> </w:t>
      </w:r>
    </w:p>
    <w:p w:rsidR="00084E3C" w:rsidRDefault="00084E3C" w:rsidP="008733B5"/>
    <w:p w:rsidR="00084E3C" w:rsidRPr="00DA7D93" w:rsidRDefault="00084E3C" w:rsidP="008733B5">
      <w:pPr>
        <w:rPr>
          <w:b/>
          <w:sz w:val="26"/>
          <w:szCs w:val="26"/>
        </w:rPr>
      </w:pPr>
      <w:r w:rsidRPr="00DA7D93">
        <w:rPr>
          <w:b/>
          <w:sz w:val="26"/>
          <w:szCs w:val="26"/>
        </w:rPr>
        <w:t xml:space="preserve">  TEÂN BAØI: </w:t>
      </w:r>
      <w:r w:rsidRPr="00DA7D93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DA7D93">
        <w:rPr>
          <w:b/>
          <w:sz w:val="26"/>
          <w:szCs w:val="26"/>
        </w:rPr>
        <w:t>Baøi 1</w:t>
      </w:r>
      <w:r>
        <w:rPr>
          <w:rFonts w:ascii="Times New Roman" w:hAnsi="Times New Roman"/>
          <w:b/>
          <w:sz w:val="26"/>
          <w:szCs w:val="26"/>
          <w:lang w:val="vi-VN"/>
        </w:rPr>
        <w:t>2</w:t>
      </w:r>
      <w:r w:rsidRPr="00DA7D93">
        <w:rPr>
          <w:b/>
          <w:sz w:val="26"/>
          <w:szCs w:val="26"/>
        </w:rPr>
        <w:t>- UOÁN NGANG PHAÚNG</w:t>
      </w:r>
    </w:p>
    <w:p w:rsidR="00084E3C" w:rsidRPr="00F24FD7" w:rsidRDefault="00084E3C" w:rsidP="008733B5">
      <w:pPr>
        <w:ind w:left="1440" w:hanging="1440"/>
      </w:pPr>
      <w:r w:rsidRPr="00F24FD7">
        <w:sym w:font="Wingdings 2" w:char="F0E0"/>
      </w:r>
      <w:r w:rsidRPr="00F24FD7">
        <w:t xml:space="preserve"> Muïc ñích: </w:t>
      </w:r>
      <w:r>
        <w:t xml:space="preserve">    </w:t>
      </w:r>
      <w:r w:rsidRPr="00F24FD7">
        <w:t>Hoïc moät soá khaùi nieäm, tính noäi löïc, ve</w:t>
      </w:r>
      <w:r>
        <w:t>õ bieåu ñoà noäi löïc vaø ñieàu</w:t>
      </w:r>
      <w:r w:rsidRPr="00F24FD7">
        <w:t xml:space="preserve"> kieän beàn</w:t>
      </w:r>
    </w:p>
    <w:p w:rsidR="00084E3C" w:rsidRPr="00F24FD7" w:rsidRDefault="00084E3C" w:rsidP="008733B5">
      <w:r w:rsidRPr="00F24FD7">
        <w:sym w:font="Wingdings 2" w:char="F0E0"/>
      </w:r>
      <w:r w:rsidRPr="00F24FD7">
        <w:t xml:space="preserve"> Yeâu caàu : </w:t>
      </w:r>
      <w:r>
        <w:tab/>
      </w:r>
      <w:r w:rsidRPr="00F24FD7">
        <w:t>- Xaùc ñònh ñöôïc noäi löïc</w:t>
      </w:r>
      <w:r>
        <w:t>, v</w:t>
      </w:r>
      <w:r w:rsidRPr="00F24FD7">
        <w:t>eõ ñöôïc bieåu ñoà noäi löïc</w:t>
      </w:r>
      <w:r>
        <w:t>,</w:t>
      </w:r>
      <w:r w:rsidRPr="00F24FD7">
        <w:t xml:space="preserve"> </w:t>
      </w:r>
      <w:r>
        <w:t>g</w:t>
      </w:r>
      <w:r w:rsidRPr="00F24FD7">
        <w:t>iaûi ñöôïc baøi toaùn cô baûn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2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>Thôøi gian: 5 phuùt</w:t>
      </w:r>
    </w:p>
    <w:p w:rsidR="00084E3C" w:rsidRPr="00F24FD7" w:rsidRDefault="00084E3C" w:rsidP="00ED5AD6">
      <w:r w:rsidRPr="00F24FD7">
        <w:t xml:space="preserve">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Default="00084E3C" w:rsidP="008733B5">
      <w:r w:rsidRPr="00F24FD7">
        <w:t xml:space="preserve">   </w:t>
      </w:r>
      <w:r>
        <w:tab/>
      </w:r>
      <w:r w:rsidRPr="00F24FD7">
        <w:t>Caâ</w:t>
      </w:r>
      <w:r>
        <w:t xml:space="preserve">u hoûi kieåm tra: </w:t>
      </w:r>
    </w:p>
    <w:p w:rsidR="00084E3C" w:rsidRPr="00F24FD7" w:rsidRDefault="00084E3C" w:rsidP="005458A9">
      <w:pPr>
        <w:ind w:firstLine="720"/>
      </w:pPr>
      <w:r w:rsidRPr="00F24FD7">
        <w:t>1. Vieát vaø giaûi thích coâng thöùc tính US cuûa truïc chòu xoaén.</w:t>
      </w:r>
    </w:p>
    <w:p w:rsidR="00084E3C" w:rsidRPr="004D1ACE" w:rsidRDefault="00084E3C" w:rsidP="005458A9">
      <w:pPr>
        <w:ind w:firstLine="720"/>
        <w:rPr>
          <w:rFonts w:ascii="Times New Roman" w:hAnsi="Times New Roman"/>
          <w:lang w:val="vi-VN"/>
        </w:rPr>
      </w:pPr>
      <w:r w:rsidRPr="00F24FD7">
        <w:t>2. Vieát vaø giaûi thích coâng thöùc lieân heä giöõa Coâng suaát, toác ñoä quay vaø moment.</w:t>
      </w:r>
      <w:r>
        <w:rPr>
          <w:rFonts w:ascii="Times New Roman" w:hAnsi="Times New Roman"/>
          <w:lang w:val="vi-VN"/>
        </w:rPr>
        <w:t xml:space="preserve"> Áp dụng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7</w:t>
      </w:r>
      <w:r w:rsidRPr="00F24FD7">
        <w:t>1 phuùt</w:t>
      </w:r>
    </w:p>
    <w:p w:rsidR="00084E3C" w:rsidRDefault="00084E3C" w:rsidP="00675017">
      <w:pPr>
        <w:ind w:left="180"/>
      </w:pPr>
      <w:r w:rsidRPr="00F24FD7">
        <w:sym w:font="Wingdings 2" w:char="F0E0"/>
      </w:r>
      <w:r>
        <w:t xml:space="preserve"> Ñoà duøng daïy hoïc: baûng, phaán</w:t>
      </w:r>
    </w:p>
    <w:p w:rsidR="00084E3C" w:rsidRPr="00F24FD7" w:rsidRDefault="00084E3C" w:rsidP="008733B5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4216C7" w:rsidRDefault="00084E3C" w:rsidP="008733B5">
      <w:pPr>
        <w:rPr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796"/>
        <w:gridCol w:w="1241"/>
        <w:gridCol w:w="5043"/>
      </w:tblGrid>
      <w:tr w:rsidR="00084E3C" w:rsidRPr="00F24FD7">
        <w:tc>
          <w:tcPr>
            <w:tcW w:w="236" w:type="dxa"/>
            <w:vAlign w:val="center"/>
          </w:tcPr>
          <w:p w:rsidR="00084E3C" w:rsidRPr="00F24FD7" w:rsidRDefault="00084E3C" w:rsidP="00901484">
            <w:pPr>
              <w:jc w:val="center"/>
            </w:pPr>
            <w:r w:rsidRPr="00F24FD7">
              <w:t>TT</w:t>
            </w:r>
          </w:p>
        </w:tc>
        <w:tc>
          <w:tcPr>
            <w:tcW w:w="2880" w:type="dxa"/>
            <w:vAlign w:val="center"/>
          </w:tcPr>
          <w:p w:rsidR="00084E3C" w:rsidRPr="00F24FD7" w:rsidRDefault="00084E3C" w:rsidP="00901484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  <w:vAlign w:val="center"/>
          </w:tcPr>
          <w:p w:rsidR="00084E3C" w:rsidRPr="00F24FD7" w:rsidRDefault="00084E3C" w:rsidP="00901484">
            <w:pPr>
              <w:jc w:val="center"/>
            </w:pPr>
            <w:r w:rsidRPr="00F24FD7">
              <w:t>Thôøi gian</w:t>
            </w:r>
          </w:p>
          <w:p w:rsidR="00084E3C" w:rsidRPr="00F24FD7" w:rsidRDefault="00084E3C" w:rsidP="00901484">
            <w:pPr>
              <w:jc w:val="center"/>
            </w:pPr>
            <w:r w:rsidRPr="00F24FD7">
              <w:t>(phuùt)</w:t>
            </w:r>
          </w:p>
        </w:tc>
        <w:tc>
          <w:tcPr>
            <w:tcW w:w="5220" w:type="dxa"/>
            <w:vAlign w:val="center"/>
          </w:tcPr>
          <w:p w:rsidR="00084E3C" w:rsidRPr="00F24FD7" w:rsidRDefault="00084E3C" w:rsidP="00901484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236" w:type="dxa"/>
          </w:tcPr>
          <w:p w:rsidR="00084E3C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V</w:t>
            </w:r>
          </w:p>
        </w:tc>
        <w:tc>
          <w:tcPr>
            <w:tcW w:w="2880" w:type="dxa"/>
          </w:tcPr>
          <w:p w:rsidR="00084E3C" w:rsidRPr="00F24FD7" w:rsidRDefault="00084E3C" w:rsidP="008733B5">
            <w:r w:rsidRPr="00F24FD7">
              <w:t>Ñònh nghóa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Noäi löïc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Bieåu ñoà noäi löïc</w:t>
            </w:r>
          </w:p>
          <w:p w:rsidR="00084E3C" w:rsidRPr="00F24FD7" w:rsidRDefault="00084E3C" w:rsidP="008733B5"/>
          <w:p w:rsidR="00084E3C" w:rsidRPr="00F24FD7" w:rsidRDefault="00084E3C" w:rsidP="008733B5">
            <w:r w:rsidRPr="00F24FD7">
              <w:t>Bieán daïng - öùng suaát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Caùc baøi toaùn cô baûn</w:t>
            </w:r>
          </w:p>
          <w:p w:rsidR="00084E3C" w:rsidRPr="00F24FD7" w:rsidRDefault="00084E3C" w:rsidP="008733B5">
            <w:r w:rsidRPr="00F24FD7">
              <w:t>Aùp duïng</w:t>
            </w:r>
          </w:p>
          <w:p w:rsidR="00084E3C" w:rsidRPr="00F24FD7" w:rsidRDefault="00084E3C" w:rsidP="008733B5">
            <w:r w:rsidRPr="00F24FD7">
              <w:t>Baøi taäp</w:t>
            </w:r>
          </w:p>
        </w:tc>
        <w:tc>
          <w:tcPr>
            <w:tcW w:w="1260" w:type="dxa"/>
          </w:tcPr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10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15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 w:rsidRPr="00F24FD7">
              <w:t>1</w:t>
            </w:r>
            <w:r>
              <w:t>0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/>
          <w:p w:rsidR="00084E3C" w:rsidRPr="00F24FD7" w:rsidRDefault="00084E3C" w:rsidP="008733B5">
            <w:pPr>
              <w:jc w:val="center"/>
            </w:pPr>
            <w:r w:rsidRPr="00F24FD7">
              <w:t>5</w:t>
            </w:r>
          </w:p>
          <w:p w:rsidR="00084E3C" w:rsidRPr="00F24FD7" w:rsidRDefault="00084E3C" w:rsidP="008733B5">
            <w:pPr>
              <w:jc w:val="center"/>
            </w:pPr>
            <w:r>
              <w:t>5</w:t>
            </w:r>
          </w:p>
          <w:p w:rsidR="00084E3C" w:rsidRPr="00F24FD7" w:rsidRDefault="00084E3C" w:rsidP="008733B5">
            <w:pPr>
              <w:jc w:val="center"/>
            </w:pPr>
            <w:r>
              <w:t>17</w:t>
            </w:r>
          </w:p>
        </w:tc>
        <w:tc>
          <w:tcPr>
            <w:tcW w:w="5220" w:type="dxa"/>
          </w:tcPr>
          <w:p w:rsidR="00084E3C" w:rsidRPr="00F24FD7" w:rsidRDefault="00084E3C" w:rsidP="008733B5">
            <w:r w:rsidRPr="00F24FD7">
              <w:t>- GV ñaët vaán ñeà töø sô ñoà (hình veõ)</w:t>
            </w:r>
          </w:p>
          <w:p w:rsidR="00084E3C" w:rsidRPr="00F24FD7" w:rsidRDefault="00084E3C" w:rsidP="008733B5">
            <w:r w:rsidRPr="00F24FD7">
              <w:t>- HS nhaän xeùt vaø neâu ñònh nghóa</w:t>
            </w:r>
          </w:p>
          <w:p w:rsidR="00084E3C" w:rsidRPr="00F24FD7" w:rsidRDefault="00084E3C" w:rsidP="008733B5">
            <w:pPr>
              <w:ind w:left="252" w:hanging="252"/>
            </w:pPr>
            <w:r w:rsidRPr="00F24FD7">
              <w:t xml:space="preserve">- GV duøng PP maët caét tìm noäi löïc </w:t>
            </w:r>
            <w:r>
              <w:t>+</w:t>
            </w:r>
            <w:r w:rsidRPr="00F24FD7">
              <w:t xml:space="preserve"> ñaët caâu hoûi</w:t>
            </w:r>
          </w:p>
          <w:p w:rsidR="00084E3C" w:rsidRPr="00F24FD7" w:rsidRDefault="00084E3C" w:rsidP="008733B5">
            <w:r w:rsidRPr="00F24FD7">
              <w:t>- HS quan saùt vaø traû lôøi caâu hoûi</w:t>
            </w:r>
          </w:p>
          <w:p w:rsidR="00084E3C" w:rsidRPr="00F24FD7" w:rsidRDefault="00084E3C" w:rsidP="008733B5">
            <w:r w:rsidRPr="00F24FD7">
              <w:t>- HS xaùc ñònh phaûn löïc lieân keát</w:t>
            </w:r>
          </w:p>
          <w:p w:rsidR="00084E3C" w:rsidRPr="00F24FD7" w:rsidRDefault="00084E3C" w:rsidP="008733B5">
            <w:r w:rsidRPr="00F24FD7">
              <w:t>- GV trình baøy caùc böôùc veõ bieåu ñoà</w:t>
            </w:r>
          </w:p>
          <w:p w:rsidR="00084E3C" w:rsidRPr="00F24FD7" w:rsidRDefault="00084E3C" w:rsidP="008733B5">
            <w:r w:rsidRPr="00F24FD7">
              <w:t>- GV phaân tích hình veõ</w:t>
            </w:r>
          </w:p>
          <w:p w:rsidR="00084E3C" w:rsidRPr="00F24FD7" w:rsidRDefault="00084E3C" w:rsidP="008733B5">
            <w:r w:rsidRPr="00F24FD7">
              <w:t>- HS quan saùt vaø nhaän xeùt veà bieán daïng vaø US</w:t>
            </w:r>
          </w:p>
          <w:p w:rsidR="00084E3C" w:rsidRPr="00F24FD7" w:rsidRDefault="00084E3C" w:rsidP="008733B5">
            <w:r w:rsidRPr="00F24FD7">
              <w:t>- GV vieát vaø giaûi thích bieåu thöùc tính öùng suaát</w:t>
            </w:r>
          </w:p>
          <w:p w:rsidR="00084E3C" w:rsidRPr="00F24FD7" w:rsidRDefault="00084E3C" w:rsidP="008733B5">
            <w:r w:rsidRPr="00F24FD7">
              <w:t>- HS leân baûng vieát ba baøi toaùn cô baûn</w:t>
            </w:r>
          </w:p>
          <w:p w:rsidR="00084E3C" w:rsidRPr="00F24FD7" w:rsidRDefault="00084E3C" w:rsidP="008733B5">
            <w:r w:rsidRPr="00F24FD7">
              <w:t>- GV höôùng daãn HS PP giaûi baøi toaùn veà uoán</w:t>
            </w:r>
          </w:p>
          <w:p w:rsidR="00084E3C" w:rsidRDefault="00084E3C" w:rsidP="008733B5">
            <w:r w:rsidRPr="00F24FD7">
              <w:t>- HS chuaån bò vaø leân baûng giaûi</w:t>
            </w:r>
          </w:p>
          <w:p w:rsidR="00084E3C" w:rsidRPr="005458A9" w:rsidRDefault="00084E3C" w:rsidP="008733B5">
            <w:pPr>
              <w:rPr>
                <w:sz w:val="16"/>
                <w:szCs w:val="16"/>
              </w:rPr>
            </w:pPr>
          </w:p>
        </w:tc>
      </w:tr>
    </w:tbl>
    <w:p w:rsidR="00084E3C" w:rsidRPr="005458A9" w:rsidRDefault="00084E3C" w:rsidP="008733B5">
      <w:pPr>
        <w:rPr>
          <w:sz w:val="16"/>
          <w:szCs w:val="16"/>
        </w:rPr>
      </w:pPr>
    </w:p>
    <w:p w:rsidR="00084E3C" w:rsidRPr="00D522F4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5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IV.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r w:rsidRPr="00F24FD7">
        <w:tab/>
        <w:t>1. Vieát vaø giaûi thích bieåu thöùc tính US cuûa thanh chòu uoán ngang phaúng</w:t>
      </w:r>
    </w:p>
    <w:p w:rsidR="00084E3C" w:rsidRPr="00F24FD7" w:rsidRDefault="00084E3C" w:rsidP="008733B5">
      <w:pPr>
        <w:ind w:firstLine="720"/>
      </w:pPr>
      <w:r w:rsidRPr="00F24FD7">
        <w:t>2. Vieát ba baøi toaùn cô baûn</w:t>
      </w:r>
    </w:p>
    <w:p w:rsidR="00084E3C" w:rsidRPr="00F24FD7" w:rsidRDefault="00084E3C" w:rsidP="00901484">
      <w:pPr>
        <w:ind w:left="360" w:hanging="360"/>
      </w:pPr>
      <w:r w:rsidRPr="00F24FD7">
        <w:t>V. TÖÏ ÑAÙNH GIAÙ CUÛA GIAÙO VIEÂN VEÀ THÔØI GIAN, NOÄI DUNG, PHÖÔNG PHAÙP, ÑOÀ DUØNG DAÏY HOÏC:</w:t>
      </w:r>
    </w:p>
    <w:p w:rsidR="00084E3C" w:rsidRPr="00F24FD7" w:rsidRDefault="00084E3C" w:rsidP="008733B5"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F24FD7">
        <w:tab/>
      </w:r>
      <w:r w:rsidRPr="00F24FD7">
        <w:tab/>
        <w:t xml:space="preserve">    </w:t>
      </w:r>
      <w:r>
        <w:t xml:space="preserve">     </w:t>
      </w:r>
      <w:r w:rsidRPr="00F24FD7">
        <w:t xml:space="preserve">Ngaøy </w:t>
      </w:r>
      <w:r>
        <w:t xml:space="preserve">     </w:t>
      </w:r>
      <w:r w:rsidRPr="00F24FD7">
        <w:t xml:space="preserve"> thaùng </w:t>
      </w:r>
      <w:r>
        <w:t xml:space="preserve">       naêm 20</w:t>
      </w:r>
    </w:p>
    <w:p w:rsidR="00084E3C" w:rsidRPr="00F24FD7" w:rsidRDefault="00084E3C" w:rsidP="00432CD2">
      <w:pPr>
        <w:ind w:left="720"/>
      </w:pPr>
      <w:r w:rsidRPr="00F24FD7">
        <w:t xml:space="preserve"> 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   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FD4D3A" w:rsidRDefault="00084E3C" w:rsidP="00FD4D3A">
      <w:pPr>
        <w:ind w:left="720"/>
        <w:rPr>
          <w:i/>
        </w:rPr>
      </w:pPr>
      <w:r w:rsidRPr="00F24FD7">
        <w:t xml:space="preserve">    </w:t>
      </w:r>
      <w:r>
        <w:t xml:space="preserve">    </w:t>
      </w:r>
      <w:r w:rsidRPr="00F24FD7">
        <w:t xml:space="preserve"> </w:t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  <w:t xml:space="preserve">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Pr="00DA7D93" w:rsidRDefault="00084E3C" w:rsidP="008733B5">
      <w:pPr>
        <w:rPr>
          <w:sz w:val="28"/>
          <w:szCs w:val="28"/>
        </w:rPr>
      </w:pPr>
      <w:r>
        <w:tab/>
      </w:r>
      <w:r>
        <w:tab/>
      </w:r>
      <w:r w:rsidRPr="00DA7D93">
        <w:rPr>
          <w:sz w:val="28"/>
          <w:szCs w:val="28"/>
        </w:rPr>
        <w:t>Giaùo aùn soá: 16  Soá tieát: 2          Toång soá tieát ñaõ giaûng: 24</w:t>
      </w:r>
    </w:p>
    <w:p w:rsidR="00084E3C" w:rsidRPr="00DA7D93" w:rsidRDefault="00084E3C" w:rsidP="008733B5">
      <w:pPr>
        <w:rPr>
          <w:sz w:val="28"/>
          <w:szCs w:val="28"/>
        </w:rPr>
      </w:pPr>
      <w:r w:rsidRPr="00DA7D93">
        <w:rPr>
          <w:sz w:val="28"/>
          <w:szCs w:val="28"/>
        </w:rPr>
        <w:tab/>
      </w:r>
      <w:r w:rsidRPr="00DA7D93">
        <w:rPr>
          <w:sz w:val="28"/>
          <w:szCs w:val="28"/>
        </w:rPr>
        <w:tab/>
        <w:t>Thöïc hieän ngaøy        /        /20</w:t>
      </w:r>
      <w:r>
        <w:rPr>
          <w:sz w:val="28"/>
          <w:szCs w:val="28"/>
        </w:rPr>
        <w:t>10</w:t>
      </w:r>
      <w:r w:rsidRPr="00DA7D93">
        <w:rPr>
          <w:sz w:val="28"/>
          <w:szCs w:val="28"/>
        </w:rPr>
        <w:t xml:space="preserve">      ñeán        /        /20</w:t>
      </w:r>
      <w:r>
        <w:rPr>
          <w:sz w:val="28"/>
          <w:szCs w:val="28"/>
        </w:rPr>
        <w:t>10</w:t>
      </w:r>
      <w:r w:rsidRPr="00DA7D93">
        <w:rPr>
          <w:sz w:val="28"/>
          <w:szCs w:val="28"/>
        </w:rPr>
        <w:t xml:space="preserve"> </w:t>
      </w:r>
    </w:p>
    <w:p w:rsidR="00084E3C" w:rsidRDefault="00084E3C" w:rsidP="008733B5">
      <w:r>
        <w:t xml:space="preserve">   </w:t>
      </w:r>
    </w:p>
    <w:p w:rsidR="00084E3C" w:rsidRPr="00DA7D93" w:rsidRDefault="00084E3C" w:rsidP="008733B5">
      <w:pPr>
        <w:rPr>
          <w:b/>
          <w:sz w:val="26"/>
          <w:szCs w:val="26"/>
        </w:rPr>
      </w:pPr>
      <w:r w:rsidRPr="00DA7D93">
        <w:rPr>
          <w:b/>
          <w:sz w:val="26"/>
          <w:szCs w:val="26"/>
        </w:rPr>
        <w:t>TEÂN BAØI:  Baøi 15 - KHAÙI NIEÄM VEÀ CÔ CAÁU VAØ MAÙY – KT</w:t>
      </w:r>
      <w:r>
        <w:rPr>
          <w:b/>
          <w:sz w:val="26"/>
          <w:szCs w:val="26"/>
        </w:rPr>
        <w:t xml:space="preserve"> </w:t>
      </w:r>
      <w:r w:rsidRPr="00DA7D93">
        <w:rPr>
          <w:b/>
          <w:sz w:val="26"/>
          <w:szCs w:val="26"/>
        </w:rPr>
        <w:t>ÑÒNH KYØ LAÀN 2</w:t>
      </w:r>
    </w:p>
    <w:p w:rsidR="00084E3C" w:rsidRPr="00F24FD7" w:rsidRDefault="00084E3C" w:rsidP="00FD4D3A">
      <w:pPr>
        <w:ind w:left="1440" w:hanging="1260"/>
      </w:pPr>
      <w:r w:rsidRPr="00F24FD7">
        <w:sym w:font="Wingdings 2" w:char="F0E0"/>
      </w:r>
      <w:r w:rsidRPr="00F24FD7">
        <w:t xml:space="preserve"> Muïc ñích: Hoïc moät soá khaùi nieäm veà chi tieát maùy, khaâu, khôùp, cô caáu vaø maùy</w:t>
      </w:r>
    </w:p>
    <w:p w:rsidR="00084E3C" w:rsidRPr="00F24FD7" w:rsidRDefault="00084E3C" w:rsidP="00FD4D3A">
      <w:pPr>
        <w:ind w:left="180"/>
      </w:pPr>
      <w:r w:rsidRPr="00F24FD7">
        <w:sym w:font="Wingdings 2" w:char="F0E0"/>
      </w:r>
      <w:r w:rsidRPr="00F24FD7">
        <w:t xml:space="preserve"> Yeâu caàu : Neâu ñöôïc caùc khaùi nieäm veà chi tieát maùy, khaâu, khôùp, cô caáu vaø maùy</w:t>
      </w:r>
    </w:p>
    <w:p w:rsidR="00084E3C" w:rsidRPr="00F24FD7" w:rsidRDefault="00084E3C" w:rsidP="008733B5">
      <w:r w:rsidRPr="00F24FD7">
        <w:t xml:space="preserve">I.  OÅN ÑÒNH LÔÙP: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 </w:t>
      </w:r>
      <w:r>
        <w:t>2</w:t>
      </w:r>
      <w:r w:rsidRPr="00F24FD7">
        <w:t xml:space="preserve">  phuùt</w:t>
      </w:r>
    </w:p>
    <w:p w:rsidR="00084E3C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 xml:space="preserve"> </w:t>
      </w:r>
      <w:r>
        <w:t>Soá hoïc sinh vaéng:         Teân:</w:t>
      </w:r>
    </w:p>
    <w:p w:rsidR="00084E3C" w:rsidRPr="00F24FD7" w:rsidRDefault="00084E3C" w:rsidP="008733B5">
      <w:r w:rsidRPr="00F24FD7">
        <w:t xml:space="preserve">   </w:t>
      </w:r>
      <w:r w:rsidRPr="00F24FD7">
        <w:sym w:font="Wingdings 2" w:char="F0E0"/>
      </w:r>
      <w:r w:rsidRPr="00F24FD7">
        <w:t>Noäi dung caàn nhaéc nhôû:</w:t>
      </w:r>
    </w:p>
    <w:p w:rsidR="00084E3C" w:rsidRPr="00F24FD7" w:rsidRDefault="00084E3C" w:rsidP="008733B5">
      <w:r w:rsidRPr="00F24FD7">
        <w:t xml:space="preserve">II. KIEÅM TRA BAØI CUÕ: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 </w:t>
      </w:r>
      <w:r>
        <w:t>0</w:t>
      </w:r>
      <w:r w:rsidRPr="00F24FD7">
        <w:t xml:space="preserve">  phuùt</w:t>
      </w:r>
    </w:p>
    <w:p w:rsidR="00084E3C" w:rsidRPr="00F24FD7" w:rsidRDefault="00084E3C" w:rsidP="00ED5AD6">
      <w:r w:rsidRPr="00F24FD7">
        <w:t xml:space="preserve">        </w:t>
      </w:r>
      <w:r>
        <w:t xml:space="preserve">    Döï kieán hoïc sinh kieåm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>
        <w:tc>
          <w:tcPr>
            <w:tcW w:w="1925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Default="00084E3C" w:rsidP="00ED5AD6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F24FD7" w:rsidRDefault="00084E3C" w:rsidP="008733B5">
      <w:r w:rsidRPr="00F24FD7">
        <w:t xml:space="preserve"> </w:t>
      </w:r>
      <w:r>
        <w:tab/>
      </w:r>
      <w:r w:rsidRPr="00F24FD7">
        <w:t>Caâu hoûi kieåm tra:</w:t>
      </w:r>
    </w:p>
    <w:p w:rsidR="00084E3C" w:rsidRDefault="00084E3C" w:rsidP="008733B5">
      <w:r w:rsidRPr="00F24FD7">
        <w:t xml:space="preserve">III. GIAÛNG BAØI MÔÙI: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Thôøi gian: </w:t>
      </w:r>
      <w:r>
        <w:t>83</w:t>
      </w:r>
      <w:r w:rsidRPr="00F24FD7">
        <w:t xml:space="preserve"> phuùt</w:t>
      </w:r>
    </w:p>
    <w:p w:rsidR="00084E3C" w:rsidRDefault="00084E3C" w:rsidP="00FD4D3A">
      <w:pPr>
        <w:ind w:left="180"/>
      </w:pPr>
      <w:r w:rsidRPr="00F24FD7">
        <w:sym w:font="Wingdings 2" w:char="F0E0"/>
      </w:r>
      <w:r>
        <w:t xml:space="preserve"> Ñoà duøng daïy hoïc: baûng, phaán, moâ hình</w:t>
      </w:r>
    </w:p>
    <w:p w:rsidR="00084E3C" w:rsidRPr="00F24FD7" w:rsidRDefault="00084E3C" w:rsidP="00432CD2">
      <w:r>
        <w:t xml:space="preserve">   </w:t>
      </w:r>
      <w:r w:rsidRPr="00F24FD7">
        <w:sym w:font="Wingdings 2" w:char="F0E0"/>
      </w:r>
      <w:r>
        <w:t xml:space="preserve"> Noäi dung, phöông phaùp:</w:t>
      </w:r>
    </w:p>
    <w:p w:rsidR="00084E3C" w:rsidRPr="00D522F4" w:rsidRDefault="00084E3C" w:rsidP="008733B5">
      <w:pPr>
        <w:rPr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796"/>
        <w:gridCol w:w="1241"/>
        <w:gridCol w:w="5043"/>
      </w:tblGrid>
      <w:tr w:rsidR="00084E3C" w:rsidRPr="00F24FD7">
        <w:tc>
          <w:tcPr>
            <w:tcW w:w="236" w:type="dxa"/>
            <w:vAlign w:val="center"/>
          </w:tcPr>
          <w:p w:rsidR="00084E3C" w:rsidRPr="00F24FD7" w:rsidRDefault="00084E3C" w:rsidP="00D06CBC">
            <w:pPr>
              <w:jc w:val="center"/>
            </w:pPr>
            <w:r w:rsidRPr="00F24FD7">
              <w:t>TT</w:t>
            </w:r>
          </w:p>
        </w:tc>
        <w:tc>
          <w:tcPr>
            <w:tcW w:w="2880" w:type="dxa"/>
            <w:vAlign w:val="center"/>
          </w:tcPr>
          <w:p w:rsidR="00084E3C" w:rsidRPr="00F24FD7" w:rsidRDefault="00084E3C" w:rsidP="00D06CBC">
            <w:pPr>
              <w:jc w:val="center"/>
            </w:pPr>
            <w:r w:rsidRPr="00F24FD7">
              <w:t>NOÄI DUNG BAØI GIAÛNG</w:t>
            </w:r>
          </w:p>
        </w:tc>
        <w:tc>
          <w:tcPr>
            <w:tcW w:w="1260" w:type="dxa"/>
          </w:tcPr>
          <w:p w:rsidR="00084E3C" w:rsidRPr="00F24FD7" w:rsidRDefault="00084E3C" w:rsidP="008733B5">
            <w:r w:rsidRPr="00F24FD7">
              <w:t>Thôøi gian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(phuùt)</w:t>
            </w:r>
          </w:p>
        </w:tc>
        <w:tc>
          <w:tcPr>
            <w:tcW w:w="5220" w:type="dxa"/>
            <w:vAlign w:val="center"/>
          </w:tcPr>
          <w:p w:rsidR="00084E3C" w:rsidRPr="00F24FD7" w:rsidRDefault="00084E3C" w:rsidP="00D06CBC">
            <w:pPr>
              <w:ind w:left="792" w:hanging="792"/>
              <w:jc w:val="center"/>
            </w:pPr>
            <w:r>
              <w:t>PHÖÔNG PHAÙP THÖÏC HIEÄN</w:t>
            </w:r>
          </w:p>
        </w:tc>
      </w:tr>
      <w:tr w:rsidR="00084E3C" w:rsidRPr="00F24FD7">
        <w:tc>
          <w:tcPr>
            <w:tcW w:w="236" w:type="dxa"/>
          </w:tcPr>
          <w:p w:rsidR="00084E3C" w:rsidRPr="00F24FD7" w:rsidRDefault="00084E3C" w:rsidP="008733B5">
            <w:r w:rsidRPr="00F24FD7">
              <w:t>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II</w:t>
            </w:r>
          </w:p>
          <w:p w:rsidR="00084E3C" w:rsidRPr="00F24FD7" w:rsidRDefault="00084E3C" w:rsidP="008733B5">
            <w:r w:rsidRPr="00F24FD7">
              <w:t>III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IV</w:t>
            </w:r>
          </w:p>
          <w:p w:rsidR="00084E3C" w:rsidRPr="00F24FD7" w:rsidRDefault="00084E3C" w:rsidP="008733B5">
            <w:r w:rsidRPr="00F24FD7">
              <w:t>V</w:t>
            </w:r>
          </w:p>
        </w:tc>
        <w:tc>
          <w:tcPr>
            <w:tcW w:w="2880" w:type="dxa"/>
          </w:tcPr>
          <w:p w:rsidR="00084E3C" w:rsidRPr="00F24FD7" w:rsidRDefault="00084E3C" w:rsidP="008733B5">
            <w:r w:rsidRPr="00F24FD7">
              <w:t>Tieát maùy - Khaâu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Khôùp - chuoãi ñoäng</w:t>
            </w:r>
          </w:p>
          <w:p w:rsidR="00084E3C" w:rsidRPr="00F24FD7" w:rsidRDefault="00084E3C" w:rsidP="008733B5">
            <w:r w:rsidRPr="00F24FD7">
              <w:t>Cô caáu</w:t>
            </w:r>
          </w:p>
          <w:p w:rsidR="00084E3C" w:rsidRPr="00F24FD7" w:rsidRDefault="00084E3C" w:rsidP="008733B5"/>
          <w:p w:rsidR="00084E3C" w:rsidRPr="00F24FD7" w:rsidRDefault="00084E3C" w:rsidP="008733B5"/>
          <w:p w:rsidR="00084E3C" w:rsidRPr="00F24FD7" w:rsidRDefault="00084E3C" w:rsidP="008733B5">
            <w:r w:rsidRPr="00F24FD7">
              <w:t>Maùy</w:t>
            </w:r>
          </w:p>
          <w:p w:rsidR="00084E3C" w:rsidRDefault="00084E3C" w:rsidP="008733B5">
            <w:r w:rsidRPr="00F24FD7">
              <w:t>Löôïc ñoà - sô ñoà ñoäng</w:t>
            </w:r>
          </w:p>
          <w:p w:rsidR="00084E3C" w:rsidRDefault="00084E3C" w:rsidP="008733B5"/>
          <w:p w:rsidR="00084E3C" w:rsidRPr="00F24FD7" w:rsidRDefault="00084E3C" w:rsidP="008733B5">
            <w:r>
              <w:t>Kieåm tra ñònh kyø laàn 2</w:t>
            </w:r>
          </w:p>
        </w:tc>
        <w:tc>
          <w:tcPr>
            <w:tcW w:w="1260" w:type="dxa"/>
          </w:tcPr>
          <w:p w:rsidR="00084E3C" w:rsidRPr="00F24FD7" w:rsidRDefault="00084E3C" w:rsidP="008733B5">
            <w:pPr>
              <w:jc w:val="center"/>
            </w:pPr>
            <w:r>
              <w:t>8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 w:rsidRPr="00F24FD7">
              <w:t>8</w:t>
            </w:r>
          </w:p>
          <w:p w:rsidR="00084E3C" w:rsidRPr="00F24FD7" w:rsidRDefault="00084E3C" w:rsidP="008733B5">
            <w:pPr>
              <w:jc w:val="center"/>
            </w:pPr>
            <w:r>
              <w:t>8</w:t>
            </w:r>
          </w:p>
          <w:p w:rsidR="00084E3C" w:rsidRPr="00F24FD7" w:rsidRDefault="00084E3C" w:rsidP="008733B5">
            <w:pPr>
              <w:jc w:val="center"/>
            </w:pPr>
          </w:p>
          <w:p w:rsidR="00084E3C" w:rsidRPr="00F24FD7" w:rsidRDefault="00084E3C" w:rsidP="008733B5"/>
          <w:p w:rsidR="00084E3C" w:rsidRPr="00F24FD7" w:rsidRDefault="00084E3C" w:rsidP="008733B5">
            <w:pPr>
              <w:jc w:val="center"/>
            </w:pPr>
            <w:r>
              <w:t>8</w:t>
            </w:r>
          </w:p>
          <w:p w:rsidR="00084E3C" w:rsidRDefault="00084E3C" w:rsidP="008733B5">
            <w:pPr>
              <w:jc w:val="center"/>
            </w:pPr>
            <w:r>
              <w:t>6</w:t>
            </w:r>
          </w:p>
          <w:p w:rsidR="00084E3C" w:rsidRDefault="00084E3C" w:rsidP="008733B5">
            <w:pPr>
              <w:jc w:val="center"/>
            </w:pPr>
          </w:p>
          <w:p w:rsidR="00084E3C" w:rsidRPr="00F24FD7" w:rsidRDefault="00084E3C" w:rsidP="008733B5">
            <w:pPr>
              <w:jc w:val="center"/>
            </w:pPr>
            <w:r>
              <w:t>45</w:t>
            </w:r>
          </w:p>
        </w:tc>
        <w:tc>
          <w:tcPr>
            <w:tcW w:w="5220" w:type="dxa"/>
          </w:tcPr>
          <w:p w:rsidR="00084E3C" w:rsidRPr="00F24FD7" w:rsidRDefault="00084E3C" w:rsidP="008733B5">
            <w:r w:rsidRPr="00F24FD7">
              <w:t>- GV neâu vaán ñeà töø moâ hình vaø ñaët caâu hoûi</w:t>
            </w:r>
          </w:p>
          <w:p w:rsidR="00084E3C" w:rsidRPr="00F24FD7" w:rsidRDefault="00084E3C" w:rsidP="008733B5">
            <w:r w:rsidRPr="00F24FD7">
              <w:t>- HS traû lôøi caâu hoûi</w:t>
            </w:r>
          </w:p>
          <w:p w:rsidR="00084E3C" w:rsidRPr="00F24FD7" w:rsidRDefault="00084E3C" w:rsidP="008733B5">
            <w:r w:rsidRPr="00F24FD7">
              <w:t>- GV nhaän xeùt vaø neâu khaùi nieäm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nt</w:t>
            </w:r>
          </w:p>
          <w:p w:rsidR="00084E3C" w:rsidRPr="00F24FD7" w:rsidRDefault="00084E3C" w:rsidP="008733B5">
            <w:r>
              <w:t xml:space="preserve">- </w:t>
            </w:r>
            <w:r w:rsidRPr="00F24FD7">
              <w:t>GV höôùng daãn HS quan saùt moâ hình</w:t>
            </w:r>
          </w:p>
          <w:p w:rsidR="00084E3C" w:rsidRPr="00F24FD7" w:rsidRDefault="00084E3C" w:rsidP="008733B5">
            <w:r>
              <w:t xml:space="preserve">- </w:t>
            </w:r>
            <w:r w:rsidRPr="00F24FD7">
              <w:t>HS quan saùt moâ hình vaø nhaän xeùt</w:t>
            </w:r>
          </w:p>
          <w:p w:rsidR="00084E3C" w:rsidRPr="00F24FD7" w:rsidRDefault="00084E3C" w:rsidP="008733B5">
            <w:r>
              <w:t xml:space="preserve">- </w:t>
            </w:r>
            <w:r w:rsidRPr="00F24FD7">
              <w:t>GV neâu khaùi nieäm veà cô caáu</w:t>
            </w:r>
          </w:p>
          <w:p w:rsidR="00084E3C" w:rsidRPr="00F24FD7" w:rsidRDefault="00084E3C" w:rsidP="008733B5">
            <w:pPr>
              <w:jc w:val="center"/>
            </w:pPr>
            <w:r w:rsidRPr="00F24FD7">
              <w:t>nt</w:t>
            </w:r>
          </w:p>
          <w:p w:rsidR="00084E3C" w:rsidRDefault="00084E3C" w:rsidP="00D06CBC">
            <w:pPr>
              <w:ind w:left="255" w:hanging="255"/>
            </w:pPr>
            <w:r>
              <w:t xml:space="preserve">- </w:t>
            </w:r>
            <w:r w:rsidRPr="00F24FD7">
              <w:t>GV höôùng daãn HS ñoïc caùc kyù hieäu quy öôùc trong baûng</w:t>
            </w:r>
          </w:p>
          <w:p w:rsidR="00084E3C" w:rsidRDefault="00084E3C" w:rsidP="00D06CBC">
            <w:r>
              <w:t>- Traéc nghieäm</w:t>
            </w:r>
          </w:p>
          <w:p w:rsidR="00084E3C" w:rsidRPr="00D06CBC" w:rsidRDefault="00084E3C" w:rsidP="00D06CBC">
            <w:pPr>
              <w:rPr>
                <w:sz w:val="16"/>
                <w:szCs w:val="16"/>
              </w:rPr>
            </w:pPr>
          </w:p>
        </w:tc>
      </w:tr>
    </w:tbl>
    <w:p w:rsidR="00084E3C" w:rsidRPr="00D06CBC" w:rsidRDefault="00084E3C" w:rsidP="008733B5">
      <w:pPr>
        <w:rPr>
          <w:sz w:val="16"/>
          <w:szCs w:val="16"/>
        </w:rPr>
      </w:pPr>
    </w:p>
    <w:p w:rsidR="00084E3C" w:rsidRPr="00806F1E" w:rsidRDefault="00084E3C" w:rsidP="008733B5">
      <w:pPr>
        <w:rPr>
          <w:sz w:val="16"/>
          <w:szCs w:val="16"/>
        </w:rPr>
      </w:pPr>
      <w:r w:rsidRPr="00F24FD7">
        <w:t xml:space="preserve">IV. </w:t>
      </w:r>
      <w:r>
        <w:t>TOÅNG KEÁT BAØI:</w:t>
      </w:r>
      <w:r w:rsidRPr="00A2474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 xml:space="preserve">Thôøi gian: </w:t>
      </w:r>
      <w:r>
        <w:t>3</w:t>
      </w:r>
      <w:r w:rsidRPr="00F24FD7">
        <w:t xml:space="preserve"> phuùt</w:t>
      </w:r>
    </w:p>
    <w:p w:rsidR="00084E3C" w:rsidRPr="00F24FD7" w:rsidRDefault="00084E3C" w:rsidP="008733B5">
      <w:r w:rsidRPr="00F24FD7">
        <w:t xml:space="preserve">V. CAÂU HOÛI VAØ BAØI TAÄI VEÀ NHAØ: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ab/>
      </w:r>
      <w:r w:rsidRPr="00F24FD7">
        <w:t>Thôøi gian: 2 phuùt</w:t>
      </w:r>
    </w:p>
    <w:p w:rsidR="00084E3C" w:rsidRPr="00F24FD7" w:rsidRDefault="00084E3C" w:rsidP="008733B5">
      <w:r w:rsidRPr="00F24FD7">
        <w:tab/>
        <w:t>1. Khôùp laø gì ? coù maáy loaïi khôùp ? Neâu ví duï.</w:t>
      </w:r>
    </w:p>
    <w:p w:rsidR="00084E3C" w:rsidRPr="00F24FD7" w:rsidRDefault="00084E3C" w:rsidP="008733B5">
      <w:r w:rsidRPr="00F24FD7">
        <w:tab/>
        <w:t>2. Ñònh nghóa cô caáu vaø maùy ? Coù caùc loaïi cô caáu vaø maùy naøo ? neâu ví duï.</w:t>
      </w:r>
    </w:p>
    <w:p w:rsidR="00084E3C" w:rsidRPr="00F24FD7" w:rsidRDefault="00084E3C" w:rsidP="00FD4D3A">
      <w:pPr>
        <w:ind w:left="360" w:hanging="360"/>
      </w:pPr>
      <w:r w:rsidRPr="00F24FD7">
        <w:t>V</w:t>
      </w:r>
      <w:r>
        <w:t>I</w:t>
      </w:r>
      <w:r w:rsidRPr="00F24FD7">
        <w:t>. TÖÏ ÑAÙNH GIAÙ CUÛA GIAÙO VIEÂN VEÀ THÔØI GIAN, NOÄI DUNG, PHÖÔNG PHAÙP, ÑOÀ DUØNG DAÏY HOÏC:</w:t>
      </w:r>
    </w:p>
    <w:p w:rsidR="00084E3C" w:rsidRPr="00F24FD7" w:rsidRDefault="00084E3C" w:rsidP="008733B5">
      <w:r w:rsidRPr="00F24FD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4FD7">
        <w:tab/>
      </w:r>
      <w:r w:rsidRPr="00F24FD7">
        <w:tab/>
        <w:t xml:space="preserve">    Ngaøy </w:t>
      </w:r>
      <w:r>
        <w:t xml:space="preserve">     </w:t>
      </w:r>
      <w:r w:rsidRPr="00F24FD7">
        <w:t xml:space="preserve"> thaùng </w:t>
      </w:r>
      <w:r>
        <w:t xml:space="preserve">      naêm 20</w:t>
      </w:r>
    </w:p>
    <w:p w:rsidR="00084E3C" w:rsidRPr="00F24FD7" w:rsidRDefault="00084E3C" w:rsidP="00432CD2">
      <w:pPr>
        <w:ind w:left="720"/>
      </w:pPr>
      <w:r w:rsidRPr="00F24FD7">
        <w:t xml:space="preserve">        </w:t>
      </w:r>
      <w:r>
        <w:t xml:space="preserve">THOÂNG QUA </w:t>
      </w:r>
      <w:r w:rsidRPr="00F24FD7">
        <w:t xml:space="preserve">TOÅ </w:t>
      </w:r>
      <w:r>
        <w:t>MOÂN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  <w:t xml:space="preserve"> </w:t>
      </w:r>
      <w:r>
        <w:tab/>
      </w:r>
      <w:r w:rsidRPr="00F24FD7">
        <w:t xml:space="preserve"> </w:t>
      </w:r>
      <w:r>
        <w:t xml:space="preserve">  Chöõ kyù giaùo vieân</w:t>
      </w:r>
    </w:p>
    <w:p w:rsidR="00084E3C" w:rsidRDefault="00084E3C" w:rsidP="00432CD2"/>
    <w:p w:rsidR="00084E3C" w:rsidRDefault="00084E3C" w:rsidP="00432CD2"/>
    <w:p w:rsidR="00084E3C" w:rsidRPr="00F24FD7" w:rsidRDefault="00084E3C" w:rsidP="00432CD2"/>
    <w:p w:rsidR="00084E3C" w:rsidRPr="00432CD2" w:rsidRDefault="00084E3C" w:rsidP="00432CD2">
      <w:pPr>
        <w:ind w:left="720"/>
        <w:rPr>
          <w:i/>
        </w:rPr>
      </w:pPr>
      <w:r w:rsidRPr="00F24FD7">
        <w:t xml:space="preserve">    </w:t>
      </w:r>
      <w:r>
        <w:t xml:space="preserve">  </w:t>
      </w:r>
      <w:r w:rsidRPr="00F24FD7">
        <w:t xml:space="preserve"> </w:t>
      </w:r>
      <w:r>
        <w:tab/>
      </w:r>
      <w:r>
        <w:rPr>
          <w:i/>
        </w:rPr>
        <w:t>Vuõ Quang khaûi</w:t>
      </w:r>
      <w:r w:rsidRPr="00F24FD7">
        <w:t xml:space="preserve"> </w:t>
      </w:r>
      <w:r w:rsidRPr="00F24FD7">
        <w:tab/>
      </w:r>
      <w:r w:rsidRPr="00F24FD7">
        <w:tab/>
      </w:r>
      <w:r w:rsidRPr="00F24FD7">
        <w:tab/>
      </w:r>
      <w:r w:rsidRPr="00F24FD7">
        <w:tab/>
      </w:r>
      <w:r w:rsidRPr="00F24FD7">
        <w:tab/>
      </w:r>
      <w:r>
        <w:t xml:space="preserve">           </w:t>
      </w:r>
      <w:r w:rsidRPr="00F24FD7">
        <w:rPr>
          <w:i/>
        </w:rPr>
        <w:t>Phan Thò Xuaân Trang</w:t>
      </w: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8733B5">
      <w:pPr>
        <w:jc w:val="center"/>
        <w:rPr>
          <w:b/>
          <w:sz w:val="32"/>
          <w:szCs w:val="32"/>
        </w:rPr>
      </w:pPr>
    </w:p>
    <w:p w:rsidR="00084E3C" w:rsidRDefault="00084E3C" w:rsidP="0000132A">
      <w:pPr>
        <w:rPr>
          <w:b/>
          <w:sz w:val="32"/>
          <w:szCs w:val="32"/>
        </w:rPr>
      </w:pPr>
    </w:p>
    <w:p w:rsidR="00084E3C" w:rsidRPr="00570010" w:rsidRDefault="00084E3C" w:rsidP="00570010">
      <w:pPr>
        <w:rPr>
          <w:rFonts w:ascii="Times New Roman" w:hAnsi="Times New Roman"/>
          <w:sz w:val="28"/>
          <w:szCs w:val="28"/>
          <w:lang w:val="vi-VN"/>
        </w:rPr>
      </w:pPr>
      <w:r>
        <w:tab/>
      </w:r>
      <w:r>
        <w:tab/>
      </w:r>
      <w:r w:rsidRPr="00570010">
        <w:rPr>
          <w:rFonts w:ascii="Times New Roman" w:hAnsi="Times New Roman"/>
          <w:sz w:val="28"/>
          <w:szCs w:val="28"/>
        </w:rPr>
        <w:t>Giáo án số: 1</w:t>
      </w:r>
      <w:r w:rsidRPr="00570010">
        <w:rPr>
          <w:rFonts w:ascii="Times New Roman" w:hAnsi="Times New Roman"/>
          <w:sz w:val="28"/>
          <w:szCs w:val="28"/>
          <w:lang w:val="vi-VN"/>
        </w:rPr>
        <w:t>3</w:t>
      </w:r>
      <w:r w:rsidRPr="005700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 xml:space="preserve">      </w:t>
      </w:r>
      <w:r w:rsidRPr="00570010">
        <w:rPr>
          <w:rFonts w:ascii="Times New Roman" w:hAnsi="Times New Roman"/>
          <w:sz w:val="28"/>
          <w:szCs w:val="28"/>
        </w:rPr>
        <w:t xml:space="preserve">Số tiết: </w:t>
      </w:r>
      <w:r w:rsidRPr="00570010">
        <w:rPr>
          <w:rFonts w:ascii="Times New Roman" w:hAnsi="Times New Roman"/>
          <w:sz w:val="28"/>
          <w:szCs w:val="28"/>
          <w:lang w:val="vi-VN"/>
        </w:rPr>
        <w:t>3</w:t>
      </w:r>
      <w:r w:rsidRPr="00570010">
        <w:rPr>
          <w:rFonts w:ascii="Times New Roman" w:hAnsi="Times New Roman"/>
          <w:sz w:val="28"/>
          <w:szCs w:val="28"/>
        </w:rPr>
        <w:t xml:space="preserve">         Tổng số tiết đã giảng: 2</w:t>
      </w:r>
      <w:r w:rsidRPr="00570010">
        <w:rPr>
          <w:rFonts w:ascii="Times New Roman" w:hAnsi="Times New Roman"/>
          <w:sz w:val="28"/>
          <w:szCs w:val="28"/>
          <w:lang w:val="vi-VN"/>
        </w:rPr>
        <w:t>0</w:t>
      </w:r>
    </w:p>
    <w:p w:rsidR="00084E3C" w:rsidRPr="00570010" w:rsidRDefault="00084E3C" w:rsidP="00570010">
      <w:pPr>
        <w:rPr>
          <w:rFonts w:ascii="Times New Roman" w:hAnsi="Times New Roman"/>
          <w:sz w:val="28"/>
          <w:szCs w:val="28"/>
        </w:rPr>
      </w:pPr>
      <w:r w:rsidRPr="00570010">
        <w:rPr>
          <w:rFonts w:ascii="Times New Roman" w:hAnsi="Times New Roman"/>
          <w:sz w:val="28"/>
          <w:szCs w:val="28"/>
        </w:rPr>
        <w:tab/>
      </w:r>
      <w:r w:rsidRPr="00570010">
        <w:rPr>
          <w:rFonts w:ascii="Times New Roman" w:hAnsi="Times New Roman"/>
          <w:sz w:val="28"/>
          <w:szCs w:val="28"/>
        </w:rPr>
        <w:tab/>
        <w:t xml:space="preserve">Thực hiện ngày       /       /201      đến        /        /201 </w:t>
      </w:r>
    </w:p>
    <w:p w:rsidR="00084E3C" w:rsidRPr="00570010" w:rsidRDefault="00084E3C" w:rsidP="00570010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   </w:t>
      </w:r>
    </w:p>
    <w:p w:rsidR="00084E3C" w:rsidRPr="00570010" w:rsidRDefault="00084E3C" w:rsidP="00570010">
      <w:pPr>
        <w:ind w:right="-295"/>
        <w:rPr>
          <w:rFonts w:ascii="Times New Roman" w:hAnsi="Times New Roman"/>
          <w:b/>
          <w:lang w:val="vi-VN"/>
        </w:rPr>
      </w:pPr>
      <w:r w:rsidRPr="00570010">
        <w:rPr>
          <w:rFonts w:ascii="Times New Roman" w:hAnsi="Times New Roman"/>
          <w:b/>
          <w:sz w:val="26"/>
          <w:szCs w:val="26"/>
        </w:rPr>
        <w:t xml:space="preserve">TÊN BÀI: </w:t>
      </w:r>
      <w:r w:rsidRPr="00570010">
        <w:rPr>
          <w:rFonts w:ascii="Times New Roman" w:hAnsi="Times New Roman"/>
          <w:b/>
          <w:sz w:val="26"/>
          <w:szCs w:val="26"/>
        </w:rPr>
        <w:tab/>
        <w:t>Bài 1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>3</w:t>
      </w:r>
      <w:r w:rsidRPr="00570010">
        <w:rPr>
          <w:rFonts w:ascii="Times New Roman" w:hAnsi="Times New Roman"/>
          <w:b/>
          <w:sz w:val="26"/>
          <w:szCs w:val="26"/>
        </w:rPr>
        <w:t>-  TRUYỀN  ĐỘNG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 xml:space="preserve"> BÁNH RĂNG – KIỂM TRA ĐỊNH KỲ LẦN 2</w:t>
      </w:r>
    </w:p>
    <w:p w:rsidR="00084E3C" w:rsidRPr="00E9062F" w:rsidRDefault="00084E3C" w:rsidP="00570010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570010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Mục đích:   Học một số khái niệm về nguyên lý truyền động, phân loại, phạm vi sử dụng và ưu nhược điểm của cơ cấu truyền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bánh răng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Yêu cầu :  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</w:rPr>
        <w:t xml:space="preserve"> - Nêu được nguyên lý truyền động, tính được tỷ số truyền</w:t>
      </w:r>
    </w:p>
    <w:p w:rsidR="00084E3C" w:rsidRPr="00570010" w:rsidRDefault="00084E3C" w:rsidP="00570010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  <w:t>- Nêu được phạm vi sử dụng, ưu nhược điểm của cơ cấu truyền</w:t>
      </w:r>
      <w:r w:rsidRPr="00570010">
        <w:rPr>
          <w:rFonts w:ascii="Times New Roman" w:hAnsi="Times New Roman"/>
          <w:lang w:val="vi-VN"/>
        </w:rPr>
        <w:t xml:space="preserve"> 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bánh răng</w:t>
      </w:r>
    </w:p>
    <w:p w:rsidR="00084E3C" w:rsidRPr="00E9062F" w:rsidRDefault="00084E3C" w:rsidP="0057001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I.  ỔN ĐỊNH LỚP: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Số học sinh vắng:         Tên: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>Nội dung cần nhắc nhở:</w:t>
      </w:r>
    </w:p>
    <w:p w:rsidR="00084E3C" w:rsidRPr="00E9062F" w:rsidRDefault="00084E3C" w:rsidP="0057001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II. KIỂM TRA BÀI CŨ: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 w:rsidRPr="00570010"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RPr="00570010" w:rsidTr="00570010">
        <w:tc>
          <w:tcPr>
            <w:tcW w:w="1925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Tn</w:t>
            </w:r>
          </w:p>
        </w:tc>
        <w:tc>
          <w:tcPr>
            <w:tcW w:w="2562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570010" w:rsidTr="00570010">
        <w:tc>
          <w:tcPr>
            <w:tcW w:w="1925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570010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  <w:t>Câu hỏi kiểm tra:</w:t>
      </w:r>
    </w:p>
    <w:p w:rsidR="00084E3C" w:rsidRPr="00570010" w:rsidRDefault="00084E3C" w:rsidP="00570010">
      <w:pPr>
        <w:rPr>
          <w:rFonts w:ascii="Times New Roman" w:hAnsi="Times New Roman"/>
          <w:lang w:val="vi-VN"/>
        </w:rPr>
      </w:pP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III. GIẢNG BÀI MỚI: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 w:rsidRPr="00570010">
        <w:rPr>
          <w:rFonts w:ascii="Times New Roman" w:hAnsi="Times New Roman"/>
          <w:lang w:val="vi-VN"/>
        </w:rPr>
        <w:t>128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Đồ dùng dạy học: bảng, phấn, Mô hình, tranh vẽ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Nội dung, phương pháp:</w:t>
      </w:r>
    </w:p>
    <w:p w:rsidR="00084E3C" w:rsidRPr="00570010" w:rsidRDefault="00084E3C" w:rsidP="00570010">
      <w:pPr>
        <w:rPr>
          <w:rFonts w:ascii="Times New Roman" w:hAnsi="Times New Roman"/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8"/>
        <w:gridCol w:w="1240"/>
        <w:gridCol w:w="5047"/>
      </w:tblGrid>
      <w:tr w:rsidR="00084E3C" w:rsidRPr="00570010" w:rsidTr="00570010">
        <w:tc>
          <w:tcPr>
            <w:tcW w:w="236" w:type="dxa"/>
            <w:vAlign w:val="center"/>
          </w:tcPr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TT</w:t>
            </w:r>
          </w:p>
        </w:tc>
        <w:tc>
          <w:tcPr>
            <w:tcW w:w="2880" w:type="dxa"/>
            <w:vAlign w:val="center"/>
          </w:tcPr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Thời gian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570010" w:rsidRDefault="00084E3C" w:rsidP="00570010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570010" w:rsidTr="00570010">
        <w:tc>
          <w:tcPr>
            <w:tcW w:w="236" w:type="dxa"/>
          </w:tcPr>
          <w:p w:rsidR="00084E3C" w:rsidRPr="00570010" w:rsidRDefault="00084E3C" w:rsidP="00570010">
            <w:pPr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I</w:t>
            </w: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II</w:t>
            </w: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E9062F" w:rsidRDefault="00084E3C" w:rsidP="00570010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  <w:p w:rsidR="00084E3C" w:rsidRPr="00E9062F" w:rsidRDefault="00084E3C" w:rsidP="00570010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Pr="00570010" w:rsidRDefault="00084E3C" w:rsidP="00570010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084E3C" w:rsidRPr="00570010" w:rsidRDefault="00084E3C" w:rsidP="00570010">
            <w:pPr>
              <w:ind w:right="-108"/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Kiểm tra định kỳ lần 2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Khái niệm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Tỷ số truyền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Áp dụng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E9062F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Phạm vi sử dụng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E9062F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Ưu nhược điểm</w:t>
            </w: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84E3C" w:rsidRPr="00570010" w:rsidRDefault="00084E3C" w:rsidP="00570010">
            <w:pPr>
              <w:jc w:val="center"/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45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15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570010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30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570010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18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570010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20</w:t>
            </w:r>
          </w:p>
          <w:p w:rsidR="00084E3C" w:rsidRPr="00570010" w:rsidRDefault="00084E3C" w:rsidP="005700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570010" w:rsidRDefault="00084E3C" w:rsidP="00570010">
            <w:pPr>
              <w:ind w:left="72"/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 xml:space="preserve">   Tự luận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hướng dẫn HS quan sát mô hình và đặt câu hỏi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quan sát và trả lời câu hỏi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GV nêu các khái niệm 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định nghĩa TST, viết và giải thích biểu thức tính TST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 hướng dẫn PP tính TST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vấn đề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thảo luận: các ứng dụng trong thực tế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HS thảo luận các ưu nhược điểm </w:t>
            </w:r>
          </w:p>
          <w:p w:rsidR="00084E3C" w:rsidRPr="00570010" w:rsidRDefault="00084E3C" w:rsidP="00570010">
            <w:pPr>
              <w:numPr>
                <w:ilvl w:val="0"/>
                <w:numId w:val="1"/>
              </w:numPr>
              <w:tabs>
                <w:tab w:val="clear" w:pos="900"/>
                <w:tab w:val="num" w:pos="251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tổng kết</w:t>
            </w:r>
          </w:p>
          <w:p w:rsidR="00084E3C" w:rsidRPr="00570010" w:rsidRDefault="00084E3C" w:rsidP="00570010">
            <w:pPr>
              <w:ind w:left="7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Default="00084E3C" w:rsidP="00570010">
      <w:pPr>
        <w:rPr>
          <w:rFonts w:ascii="Times New Roman" w:hAnsi="Times New Roman"/>
          <w:lang w:val="vi-VN"/>
        </w:rPr>
      </w:pPr>
    </w:p>
    <w:p w:rsidR="00084E3C" w:rsidRPr="00570010" w:rsidRDefault="00084E3C" w:rsidP="00570010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IV. TỔNG KẾT BÀI: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3 phút</w:t>
      </w:r>
    </w:p>
    <w:p w:rsidR="00084E3C" w:rsidRPr="00833471" w:rsidRDefault="00084E3C" w:rsidP="0057001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V. CÂU HỎI VÀ BÀI TẬI VỀ NHÀ: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124520" w:rsidRDefault="00084E3C" w:rsidP="00570010">
      <w:pPr>
        <w:ind w:left="360" w:right="-475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>Nêu nguyên lý truyền động, phạm vi sử dụng và ưu nhược điểm  truyền động</w:t>
      </w:r>
      <w:r>
        <w:rPr>
          <w:rFonts w:ascii="Times New Roman" w:hAnsi="Times New Roman"/>
          <w:lang w:val="vi-VN"/>
        </w:rPr>
        <w:t xml:space="preserve"> bánh răng</w:t>
      </w:r>
    </w:p>
    <w:p w:rsidR="00084E3C" w:rsidRPr="00E9062F" w:rsidRDefault="00084E3C" w:rsidP="00570010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570010">
      <w:pPr>
        <w:ind w:left="360" w:hanging="360"/>
        <w:rPr>
          <w:rFonts w:ascii="Times New Roman" w:hAnsi="Times New Roman"/>
        </w:rPr>
      </w:pPr>
      <w:r w:rsidRPr="00570010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570010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       </w:t>
      </w:r>
    </w:p>
    <w:p w:rsidR="00084E3C" w:rsidRPr="00570010" w:rsidRDefault="00084E3C" w:rsidP="0057001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Ngày       tháng       năm 20</w:t>
      </w:r>
    </w:p>
    <w:p w:rsidR="00084E3C" w:rsidRPr="00570010" w:rsidRDefault="00084E3C" w:rsidP="00570010">
      <w:pPr>
        <w:ind w:left="720"/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THÔNG QUA TỔ MÔN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     Chữ ký giáo viên</w:t>
      </w:r>
    </w:p>
    <w:p w:rsidR="00084E3C" w:rsidRPr="00570010" w:rsidRDefault="00084E3C" w:rsidP="00570010">
      <w:pPr>
        <w:rPr>
          <w:rFonts w:ascii="Times New Roman" w:hAnsi="Times New Roman"/>
        </w:rPr>
      </w:pPr>
    </w:p>
    <w:p w:rsidR="00084E3C" w:rsidRDefault="00084E3C" w:rsidP="00570010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</w:p>
    <w:p w:rsidR="00084E3C" w:rsidRDefault="00084E3C" w:rsidP="00570010">
      <w:pPr>
        <w:rPr>
          <w:rFonts w:ascii="Times New Roman" w:hAnsi="Times New Roman"/>
          <w:lang w:val="vi-VN"/>
        </w:rPr>
      </w:pPr>
    </w:p>
    <w:p w:rsidR="00084E3C" w:rsidRPr="00E9062F" w:rsidRDefault="00084E3C" w:rsidP="00570010">
      <w:pPr>
        <w:rPr>
          <w:rFonts w:ascii="Times New Roman" w:hAnsi="Times New Roman"/>
          <w:lang w:val="vi-VN"/>
        </w:rPr>
      </w:pPr>
    </w:p>
    <w:p w:rsidR="00084E3C" w:rsidRDefault="00084E3C" w:rsidP="00570010">
      <w:pPr>
        <w:ind w:left="720"/>
        <w:rPr>
          <w:rFonts w:ascii="Times New Roman" w:hAnsi="Times New Roman"/>
          <w:i/>
          <w:lang w:val="vi-VN"/>
        </w:rPr>
      </w:pPr>
      <w:r w:rsidRPr="00570010">
        <w:rPr>
          <w:rFonts w:ascii="Times New Roman" w:hAnsi="Times New Roman"/>
          <w:i/>
        </w:rPr>
        <w:t xml:space="preserve">             Vũ Quang khải</w:t>
      </w: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</w:t>
      </w:r>
      <w:r w:rsidRPr="00570010">
        <w:rPr>
          <w:rFonts w:ascii="Times New Roman" w:hAnsi="Times New Roman"/>
        </w:rPr>
        <w:tab/>
        <w:t xml:space="preserve">                    </w:t>
      </w:r>
      <w:r w:rsidRPr="00570010">
        <w:rPr>
          <w:rFonts w:ascii="Times New Roman" w:hAnsi="Times New Roman"/>
          <w:i/>
        </w:rPr>
        <w:t>Phan Thị Xuân Trang</w:t>
      </w:r>
    </w:p>
    <w:p w:rsidR="00084E3C" w:rsidRDefault="00084E3C" w:rsidP="006F249B">
      <w:pPr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6F249B">
      <w:pPr>
        <w:rPr>
          <w:rFonts w:ascii="Times New Roman" w:hAnsi="Times New Roman"/>
          <w:sz w:val="28"/>
          <w:szCs w:val="28"/>
          <w:lang w:val="vi-VN"/>
        </w:rPr>
      </w:pPr>
    </w:p>
    <w:p w:rsidR="00084E3C" w:rsidRPr="006F249B" w:rsidRDefault="00084E3C" w:rsidP="006F249B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570010">
        <w:rPr>
          <w:rFonts w:ascii="Times New Roman" w:hAnsi="Times New Roman"/>
          <w:sz w:val="28"/>
          <w:szCs w:val="28"/>
        </w:rPr>
        <w:t>Giáo án số: 1</w:t>
      </w:r>
      <w:r>
        <w:rPr>
          <w:rFonts w:ascii="Times New Roman" w:hAnsi="Times New Roman"/>
          <w:sz w:val="28"/>
          <w:szCs w:val="28"/>
          <w:lang w:val="vi-VN"/>
        </w:rPr>
        <w:t>4</w:t>
      </w:r>
      <w:r w:rsidRPr="005700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 xml:space="preserve">      </w:t>
      </w:r>
      <w:r w:rsidRPr="00570010">
        <w:rPr>
          <w:rFonts w:ascii="Times New Roman" w:hAnsi="Times New Roman"/>
          <w:sz w:val="28"/>
          <w:szCs w:val="28"/>
        </w:rPr>
        <w:t xml:space="preserve">Số tiết: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570010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3</w:t>
      </w:r>
    </w:p>
    <w:p w:rsidR="00084E3C" w:rsidRPr="00570010" w:rsidRDefault="00084E3C" w:rsidP="006F249B">
      <w:pPr>
        <w:rPr>
          <w:rFonts w:ascii="Times New Roman" w:hAnsi="Times New Roman"/>
          <w:sz w:val="28"/>
          <w:szCs w:val="28"/>
        </w:rPr>
      </w:pPr>
      <w:r w:rsidRPr="00570010">
        <w:rPr>
          <w:rFonts w:ascii="Times New Roman" w:hAnsi="Times New Roman"/>
          <w:sz w:val="28"/>
          <w:szCs w:val="28"/>
        </w:rPr>
        <w:tab/>
      </w:r>
      <w:r w:rsidRPr="00570010">
        <w:rPr>
          <w:rFonts w:ascii="Times New Roman" w:hAnsi="Times New Roman"/>
          <w:sz w:val="28"/>
          <w:szCs w:val="28"/>
        </w:rPr>
        <w:tab/>
        <w:t xml:space="preserve">Thực hiện ngày       /       /201      đến        /        /201 </w:t>
      </w:r>
    </w:p>
    <w:p w:rsidR="00084E3C" w:rsidRPr="00570010" w:rsidRDefault="00084E3C" w:rsidP="006F249B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   </w:t>
      </w:r>
    </w:p>
    <w:p w:rsidR="00084E3C" w:rsidRPr="00570010" w:rsidRDefault="00084E3C" w:rsidP="006F249B">
      <w:pPr>
        <w:ind w:right="-295"/>
        <w:rPr>
          <w:rFonts w:ascii="Times New Roman" w:hAnsi="Times New Roman"/>
          <w:b/>
          <w:lang w:val="vi-VN"/>
        </w:rPr>
      </w:pPr>
      <w:r w:rsidRPr="00570010">
        <w:rPr>
          <w:rFonts w:ascii="Times New Roman" w:hAnsi="Times New Roman"/>
          <w:b/>
          <w:sz w:val="26"/>
          <w:szCs w:val="26"/>
        </w:rPr>
        <w:t xml:space="preserve">TÊN BÀI: </w:t>
      </w:r>
      <w:r w:rsidRPr="00570010">
        <w:rPr>
          <w:rFonts w:ascii="Times New Roman" w:hAnsi="Times New Roman"/>
          <w:b/>
          <w:sz w:val="26"/>
          <w:szCs w:val="26"/>
        </w:rPr>
        <w:tab/>
        <w:t>Bài 1</w:t>
      </w:r>
      <w:r>
        <w:rPr>
          <w:rFonts w:ascii="Times New Roman" w:hAnsi="Times New Roman"/>
          <w:b/>
          <w:sz w:val="26"/>
          <w:szCs w:val="26"/>
          <w:lang w:val="vi-VN"/>
        </w:rPr>
        <w:t>4</w:t>
      </w:r>
      <w:r w:rsidRPr="00570010">
        <w:rPr>
          <w:rFonts w:ascii="Times New Roman" w:hAnsi="Times New Roman"/>
          <w:b/>
          <w:sz w:val="26"/>
          <w:szCs w:val="26"/>
        </w:rPr>
        <w:t>-  TRUYỀN  ĐỘNG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XÍCH</w:t>
      </w:r>
    </w:p>
    <w:p w:rsidR="00084E3C" w:rsidRPr="00E9062F" w:rsidRDefault="00084E3C" w:rsidP="006F249B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6F249B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Mục đích:   Học một số khái niệm về nguyên lý truyền động, phân loại, phạm vi sử dụng và ưu nhược điểm của cơ cấu truyền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xích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Yêu cầu :  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</w:rPr>
        <w:t xml:space="preserve"> - Nêu được nguyên lý truyền động, tính được tỷ số truyền</w:t>
      </w:r>
    </w:p>
    <w:p w:rsidR="00084E3C" w:rsidRPr="00570010" w:rsidRDefault="00084E3C" w:rsidP="006F249B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  <w:t xml:space="preserve">- Nêu được phạm vi sử dụng, ưu nhược điểm của cơ cấu </w:t>
      </w:r>
      <w:r>
        <w:rPr>
          <w:rFonts w:ascii="Times New Roman" w:hAnsi="Times New Roman"/>
          <w:lang w:val="vi-VN"/>
        </w:rPr>
        <w:t>xích</w:t>
      </w:r>
      <w:r w:rsidRPr="00570010">
        <w:rPr>
          <w:rFonts w:ascii="Times New Roman" w:hAnsi="Times New Roman"/>
          <w:lang w:val="vi-VN"/>
        </w:rPr>
        <w:t xml:space="preserve"> </w:t>
      </w:r>
    </w:p>
    <w:p w:rsidR="00084E3C" w:rsidRPr="00E9062F" w:rsidRDefault="00084E3C" w:rsidP="006F249B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I.  ỔN ĐỊNH LỚP: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Số học sinh vắng:         Tên: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>Nội dung cần nhắc nhở:</w:t>
      </w:r>
    </w:p>
    <w:p w:rsidR="00084E3C" w:rsidRPr="00E9062F" w:rsidRDefault="00084E3C" w:rsidP="006F249B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II. KIỂM TRA BÀI CŨ: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 w:rsidRPr="00570010"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Tn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  <w:t>Câu hỏi kiểm tra:</w:t>
      </w:r>
    </w:p>
    <w:p w:rsidR="00084E3C" w:rsidRPr="00570010" w:rsidRDefault="00084E3C" w:rsidP="006F249B">
      <w:pPr>
        <w:rPr>
          <w:rFonts w:ascii="Times New Roman" w:hAnsi="Times New Roman"/>
          <w:lang w:val="vi-VN"/>
        </w:rPr>
      </w:pP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III. GIẢNG BÀI MỚI: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40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Đồ dùng dạy học: bảng, phấn, Mô hình, tranh vẽ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Nội dung, phương pháp:</w:t>
      </w:r>
    </w:p>
    <w:p w:rsidR="00084E3C" w:rsidRPr="00570010" w:rsidRDefault="00084E3C" w:rsidP="006F249B">
      <w:pPr>
        <w:rPr>
          <w:rFonts w:ascii="Times New Roman" w:hAnsi="Times New Roman"/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8"/>
        <w:gridCol w:w="1240"/>
        <w:gridCol w:w="5047"/>
      </w:tblGrid>
      <w:tr w:rsidR="00084E3C" w:rsidRPr="00570010" w:rsidTr="00A5063E">
        <w:tc>
          <w:tcPr>
            <w:tcW w:w="236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TT</w:t>
            </w:r>
          </w:p>
        </w:tc>
        <w:tc>
          <w:tcPr>
            <w:tcW w:w="288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Thời gian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570010" w:rsidRDefault="00084E3C" w:rsidP="00A5063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570010" w:rsidTr="00A5063E">
        <w:tc>
          <w:tcPr>
            <w:tcW w:w="236" w:type="dxa"/>
          </w:tcPr>
          <w:p w:rsidR="00084E3C" w:rsidRPr="00570010" w:rsidRDefault="00084E3C" w:rsidP="00A5063E">
            <w:pPr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Khái niệm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Tỷ số truyền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Phạm vi sử dụng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Ưu nhược điểm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1</w:t>
            </w:r>
            <w:r>
              <w:rPr>
                <w:rFonts w:ascii="Times New Roman" w:hAnsi="Times New Roman"/>
                <w:lang w:val="vi-VN"/>
              </w:rPr>
              <w:t>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747632" w:rsidRDefault="00084E3C" w:rsidP="00747632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570010" w:rsidRDefault="00084E3C" w:rsidP="00747632">
            <w:pPr>
              <w:ind w:left="259" w:hanging="18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-</w:t>
            </w:r>
            <w:r w:rsidRPr="00570010">
              <w:rPr>
                <w:rFonts w:ascii="Times New Roman" w:hAnsi="Times New Roman"/>
                <w:lang w:val="vi-VN"/>
              </w:rPr>
              <w:t xml:space="preserve">  </w:t>
            </w:r>
            <w:r w:rsidRPr="00570010">
              <w:rPr>
                <w:rFonts w:ascii="Times New Roman" w:hAnsi="Times New Roman"/>
              </w:rPr>
              <w:t>GV hướng dẫn HS quan sát mô hình và đặt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quan sát và trả lời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GV nêu các khái niệm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định nghĩa TST, viết và giải thích biểu thức tính TST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vấn đề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thảo luận: các ứng dụng trong thực tế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HS thảo luận các ưu nhược điểm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clear" w:pos="900"/>
                <w:tab w:val="num" w:pos="251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tổng kết</w:t>
            </w:r>
          </w:p>
          <w:p w:rsidR="00084E3C" w:rsidRPr="00570010" w:rsidRDefault="00084E3C" w:rsidP="00A5063E">
            <w:pPr>
              <w:ind w:left="7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Default="00084E3C" w:rsidP="006F249B">
      <w:pPr>
        <w:rPr>
          <w:rFonts w:ascii="Times New Roman" w:hAnsi="Times New Roman"/>
          <w:lang w:val="vi-VN"/>
        </w:rPr>
      </w:pPr>
    </w:p>
    <w:p w:rsidR="00084E3C" w:rsidRPr="00570010" w:rsidRDefault="00084E3C" w:rsidP="006F249B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IV. TỔNG KẾT BÀI: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3 phút</w:t>
      </w:r>
    </w:p>
    <w:p w:rsidR="00084E3C" w:rsidRPr="00833471" w:rsidRDefault="00084E3C" w:rsidP="006F249B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V. CÂU HỎI VÀ BÀI TẬI VỀ NHÀ: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124520" w:rsidRDefault="00084E3C" w:rsidP="006F249B">
      <w:pPr>
        <w:ind w:left="360" w:right="-475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>Nêu nguyên lý truyền động, ph</w:t>
      </w:r>
      <w:r>
        <w:rPr>
          <w:rFonts w:ascii="Times New Roman" w:hAnsi="Times New Roman"/>
        </w:rPr>
        <w:t xml:space="preserve">ạm vi sử dụng và ưu nhược điểm </w:t>
      </w:r>
      <w:r w:rsidRPr="00570010">
        <w:rPr>
          <w:rFonts w:ascii="Times New Roman" w:hAnsi="Times New Roman"/>
        </w:rPr>
        <w:t>truyền  động</w:t>
      </w:r>
      <w:r>
        <w:rPr>
          <w:rFonts w:ascii="Times New Roman" w:hAnsi="Times New Roman"/>
          <w:lang w:val="vi-VN"/>
        </w:rPr>
        <w:t xml:space="preserve"> xích</w:t>
      </w:r>
    </w:p>
    <w:p w:rsidR="00084E3C" w:rsidRPr="00E9062F" w:rsidRDefault="00084E3C" w:rsidP="006F249B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6F249B">
      <w:pPr>
        <w:ind w:left="360" w:hanging="360"/>
        <w:rPr>
          <w:rFonts w:ascii="Times New Roman" w:hAnsi="Times New Roman"/>
        </w:rPr>
      </w:pPr>
      <w:r w:rsidRPr="00570010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6F249B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       </w:t>
      </w:r>
    </w:p>
    <w:p w:rsidR="00084E3C" w:rsidRPr="00570010" w:rsidRDefault="00084E3C" w:rsidP="006F249B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Ngày       tháng       năm 20</w:t>
      </w:r>
    </w:p>
    <w:p w:rsidR="00084E3C" w:rsidRPr="00570010" w:rsidRDefault="00084E3C" w:rsidP="006F249B">
      <w:pPr>
        <w:ind w:left="720"/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THÔNG QUA TỔ MÔN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     Chữ ký giáo viên</w:t>
      </w:r>
    </w:p>
    <w:p w:rsidR="00084E3C" w:rsidRPr="00570010" w:rsidRDefault="00084E3C" w:rsidP="006F249B">
      <w:pPr>
        <w:rPr>
          <w:rFonts w:ascii="Times New Roman" w:hAnsi="Times New Roman"/>
        </w:rPr>
      </w:pPr>
    </w:p>
    <w:p w:rsidR="00084E3C" w:rsidRDefault="00084E3C" w:rsidP="006F249B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</w:p>
    <w:p w:rsidR="00084E3C" w:rsidRDefault="00084E3C" w:rsidP="006F249B">
      <w:pPr>
        <w:rPr>
          <w:rFonts w:ascii="Times New Roman" w:hAnsi="Times New Roman"/>
          <w:lang w:val="vi-VN"/>
        </w:rPr>
      </w:pPr>
    </w:p>
    <w:p w:rsidR="00084E3C" w:rsidRPr="00E9062F" w:rsidRDefault="00084E3C" w:rsidP="006F249B">
      <w:pPr>
        <w:rPr>
          <w:rFonts w:ascii="Times New Roman" w:hAnsi="Times New Roman"/>
          <w:lang w:val="vi-VN"/>
        </w:rPr>
      </w:pPr>
    </w:p>
    <w:p w:rsidR="00084E3C" w:rsidRPr="00570010" w:rsidRDefault="00084E3C" w:rsidP="006F249B">
      <w:pPr>
        <w:ind w:left="720"/>
        <w:rPr>
          <w:rFonts w:ascii="Times New Roman" w:hAnsi="Times New Roman"/>
          <w:i/>
        </w:rPr>
      </w:pPr>
      <w:r w:rsidRPr="00570010">
        <w:rPr>
          <w:rFonts w:ascii="Times New Roman" w:hAnsi="Times New Roman"/>
          <w:i/>
        </w:rPr>
        <w:t xml:space="preserve">             Vũ Quang khải</w:t>
      </w: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</w:t>
      </w:r>
      <w:r w:rsidRPr="00570010">
        <w:rPr>
          <w:rFonts w:ascii="Times New Roman" w:hAnsi="Times New Roman"/>
        </w:rPr>
        <w:tab/>
        <w:t xml:space="preserve">                    </w:t>
      </w:r>
      <w:r w:rsidRPr="00570010">
        <w:rPr>
          <w:rFonts w:ascii="Times New Roman" w:hAnsi="Times New Roman"/>
          <w:i/>
        </w:rPr>
        <w:t>Phan Thị Xuân Trang</w:t>
      </w:r>
    </w:p>
    <w:p w:rsidR="00084E3C" w:rsidRPr="006F249B" w:rsidRDefault="00084E3C" w:rsidP="00570010">
      <w:pPr>
        <w:ind w:left="720"/>
        <w:rPr>
          <w:rFonts w:ascii="Times New Roman" w:hAnsi="Times New Roman"/>
          <w:i/>
          <w:lang w:val="vi-VN"/>
        </w:rPr>
      </w:pPr>
    </w:p>
    <w:p w:rsidR="00084E3C" w:rsidRPr="00AA185F" w:rsidRDefault="00084E3C" w:rsidP="00AA185F">
      <w:pPr>
        <w:ind w:left="720"/>
        <w:rPr>
          <w:i/>
        </w:rPr>
      </w:pPr>
    </w:p>
    <w:p w:rsidR="00084E3C" w:rsidRDefault="00084E3C" w:rsidP="00956DA8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956DA8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Pr="00956DA8" w:rsidRDefault="00084E3C" w:rsidP="00956DA8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570010">
        <w:rPr>
          <w:rFonts w:ascii="Times New Roman" w:hAnsi="Times New Roman"/>
          <w:sz w:val="28"/>
          <w:szCs w:val="28"/>
        </w:rPr>
        <w:t>Giáo án số: 1</w:t>
      </w:r>
      <w:r>
        <w:rPr>
          <w:rFonts w:ascii="Times New Roman" w:hAnsi="Times New Roman"/>
          <w:sz w:val="28"/>
          <w:szCs w:val="28"/>
          <w:lang w:val="vi-VN"/>
        </w:rPr>
        <w:t>5</w:t>
      </w:r>
      <w:r w:rsidRPr="005700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 xml:space="preserve">      </w:t>
      </w:r>
      <w:r w:rsidRPr="00570010">
        <w:rPr>
          <w:rFonts w:ascii="Times New Roman" w:hAnsi="Times New Roman"/>
          <w:sz w:val="28"/>
          <w:szCs w:val="28"/>
        </w:rPr>
        <w:t xml:space="preserve">Số tiết: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570010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4</w:t>
      </w:r>
    </w:p>
    <w:p w:rsidR="00084E3C" w:rsidRPr="00570010" w:rsidRDefault="00084E3C" w:rsidP="00956DA8">
      <w:pPr>
        <w:rPr>
          <w:rFonts w:ascii="Times New Roman" w:hAnsi="Times New Roman"/>
          <w:sz w:val="28"/>
          <w:szCs w:val="28"/>
        </w:rPr>
      </w:pPr>
      <w:r w:rsidRPr="00570010">
        <w:rPr>
          <w:rFonts w:ascii="Times New Roman" w:hAnsi="Times New Roman"/>
          <w:sz w:val="28"/>
          <w:szCs w:val="28"/>
        </w:rPr>
        <w:tab/>
      </w:r>
      <w:r w:rsidRPr="00570010">
        <w:rPr>
          <w:rFonts w:ascii="Times New Roman" w:hAnsi="Times New Roman"/>
          <w:sz w:val="28"/>
          <w:szCs w:val="28"/>
        </w:rPr>
        <w:tab/>
        <w:t xml:space="preserve">Thực hiện ngày       /       /201      đến        /        /201 </w:t>
      </w:r>
    </w:p>
    <w:p w:rsidR="00084E3C" w:rsidRPr="00570010" w:rsidRDefault="00084E3C" w:rsidP="00956DA8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   </w:t>
      </w:r>
    </w:p>
    <w:p w:rsidR="00084E3C" w:rsidRPr="00570010" w:rsidRDefault="00084E3C" w:rsidP="00956DA8">
      <w:pPr>
        <w:ind w:right="-295"/>
        <w:rPr>
          <w:rFonts w:ascii="Times New Roman" w:hAnsi="Times New Roman"/>
          <w:b/>
          <w:lang w:val="vi-VN"/>
        </w:rPr>
      </w:pPr>
      <w:r w:rsidRPr="00570010">
        <w:rPr>
          <w:rFonts w:ascii="Times New Roman" w:hAnsi="Times New Roman"/>
          <w:b/>
          <w:sz w:val="26"/>
          <w:szCs w:val="26"/>
        </w:rPr>
        <w:t xml:space="preserve">TÊN BÀI: </w:t>
      </w:r>
      <w:r w:rsidRPr="00570010">
        <w:rPr>
          <w:rFonts w:ascii="Times New Roman" w:hAnsi="Times New Roman"/>
          <w:b/>
          <w:sz w:val="26"/>
          <w:szCs w:val="26"/>
        </w:rPr>
        <w:tab/>
        <w:t>Bài 1</w:t>
      </w:r>
      <w:r>
        <w:rPr>
          <w:rFonts w:ascii="Times New Roman" w:hAnsi="Times New Roman"/>
          <w:b/>
          <w:sz w:val="26"/>
          <w:szCs w:val="26"/>
          <w:lang w:val="vi-VN"/>
        </w:rPr>
        <w:t>5</w:t>
      </w:r>
      <w:r w:rsidRPr="00570010">
        <w:rPr>
          <w:rFonts w:ascii="Times New Roman" w:hAnsi="Times New Roman"/>
          <w:b/>
          <w:sz w:val="26"/>
          <w:szCs w:val="26"/>
        </w:rPr>
        <w:t>-  TRUYỀN  ĐỘNG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TRỤC VÍT – BÁNH VÍT</w:t>
      </w:r>
    </w:p>
    <w:p w:rsidR="00084E3C" w:rsidRPr="00E9062F" w:rsidRDefault="00084E3C" w:rsidP="00956DA8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956DA8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Mục đích:   Học một số khái niệm về nguyên lý truyền động, phân loại, phạm vi sử dụng và ưu nhược điểm của cơ cấu truyền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trục vít – bánh vít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Yêu cầu :  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</w:rPr>
        <w:t xml:space="preserve"> - Nêu được nguyên lý truyền động, tính được tỷ số truyền</w:t>
      </w:r>
    </w:p>
    <w:p w:rsidR="00084E3C" w:rsidRPr="00570010" w:rsidRDefault="00084E3C" w:rsidP="00956DA8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  <w:t xml:space="preserve">- Nêu được phạm vi sử dụng, ưu nhược điểm của cơ cấu </w:t>
      </w:r>
      <w:r w:rsidRPr="00570010">
        <w:rPr>
          <w:rFonts w:ascii="Times New Roman" w:hAnsi="Times New Roman"/>
          <w:lang w:val="vi-VN"/>
        </w:rPr>
        <w:t xml:space="preserve"> </w:t>
      </w:r>
    </w:p>
    <w:p w:rsidR="00084E3C" w:rsidRPr="00E9062F" w:rsidRDefault="00084E3C" w:rsidP="00956DA8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I.  ỔN ĐỊNH LỚP: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2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Số học sinh vắng:         Tên: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>Nội dung cần nhắc nhở:</w:t>
      </w:r>
    </w:p>
    <w:p w:rsidR="00084E3C" w:rsidRPr="00E9062F" w:rsidRDefault="00084E3C" w:rsidP="00956DA8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II. KIỂM TRA BÀI CŨ: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1</w:t>
      </w:r>
      <w:r w:rsidRPr="00570010"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ê</w:t>
            </w:r>
            <w:r w:rsidRPr="00570010">
              <w:rPr>
                <w:rFonts w:ascii="Times New Roman" w:hAnsi="Times New Roman"/>
              </w:rPr>
              <w:t>n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956DA8" w:rsidRDefault="00084E3C" w:rsidP="00956DA8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  <w:t>Câu hỏi kiểm tra:</w:t>
      </w:r>
      <w:r>
        <w:rPr>
          <w:rFonts w:ascii="Times New Roman" w:hAnsi="Times New Roman"/>
          <w:lang w:val="vi-VN"/>
        </w:rPr>
        <w:t xml:space="preserve"> </w:t>
      </w:r>
    </w:p>
    <w:p w:rsidR="00084E3C" w:rsidRPr="00570010" w:rsidRDefault="00084E3C" w:rsidP="00956DA8">
      <w:pPr>
        <w:ind w:left="720" w:hanging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  <w:t>Nêu nguyên lý truyền động, phạm vi ứng dụng và ưu nhược điểm của cơ cấu bánh răng và xích.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III. GIẢNG BÀI MỚI: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28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Đồ dùng dạy học: bảng, phấn, Mô hình, tranh vẽ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Nội dung, phương pháp:</w:t>
      </w:r>
    </w:p>
    <w:p w:rsidR="00084E3C" w:rsidRPr="00570010" w:rsidRDefault="00084E3C" w:rsidP="00956DA8">
      <w:pPr>
        <w:rPr>
          <w:rFonts w:ascii="Times New Roman" w:hAnsi="Times New Roman"/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8"/>
        <w:gridCol w:w="1240"/>
        <w:gridCol w:w="5047"/>
      </w:tblGrid>
      <w:tr w:rsidR="00084E3C" w:rsidRPr="00570010" w:rsidTr="00A5063E">
        <w:tc>
          <w:tcPr>
            <w:tcW w:w="236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TT</w:t>
            </w:r>
          </w:p>
        </w:tc>
        <w:tc>
          <w:tcPr>
            <w:tcW w:w="288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Thời gian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570010" w:rsidRDefault="00084E3C" w:rsidP="00A5063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570010" w:rsidTr="00A5063E">
        <w:tc>
          <w:tcPr>
            <w:tcW w:w="236" w:type="dxa"/>
          </w:tcPr>
          <w:p w:rsidR="00084E3C" w:rsidRPr="00570010" w:rsidRDefault="00084E3C" w:rsidP="00A5063E">
            <w:pPr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Khái niệm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Tỷ số truyền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Phạm vi sử dụng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Ưu nhược điểm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570010" w:rsidRDefault="00084E3C" w:rsidP="00A5063E">
            <w:pPr>
              <w:ind w:left="259" w:hanging="18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-</w:t>
            </w:r>
            <w:r w:rsidRPr="00570010">
              <w:rPr>
                <w:rFonts w:ascii="Times New Roman" w:hAnsi="Times New Roman"/>
                <w:lang w:val="vi-VN"/>
              </w:rPr>
              <w:t xml:space="preserve">  </w:t>
            </w:r>
            <w:r w:rsidRPr="00570010">
              <w:rPr>
                <w:rFonts w:ascii="Times New Roman" w:hAnsi="Times New Roman"/>
              </w:rPr>
              <w:t>GV hướng dẫn HS quan sát mô hình và đặt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quan sát và trả lời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GV nêu các khái niệm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định nghĩa TST, viết và giải thích biểu thức tính TST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vấn đề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thảo luận: các ứng dụng trong thực tế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HS thảo luận các ưu nhược điểm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clear" w:pos="900"/>
                <w:tab w:val="num" w:pos="251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tổng kết</w:t>
            </w:r>
          </w:p>
          <w:p w:rsidR="00084E3C" w:rsidRPr="00570010" w:rsidRDefault="00084E3C" w:rsidP="00A5063E">
            <w:pPr>
              <w:ind w:left="7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Default="00084E3C" w:rsidP="00956DA8">
      <w:pPr>
        <w:rPr>
          <w:rFonts w:ascii="Times New Roman" w:hAnsi="Times New Roman"/>
          <w:lang w:val="vi-VN"/>
        </w:rPr>
      </w:pPr>
    </w:p>
    <w:p w:rsidR="00084E3C" w:rsidRPr="00570010" w:rsidRDefault="00084E3C" w:rsidP="00956DA8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IV. TỔNG KẾT BÀI: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3 phút</w:t>
      </w:r>
    </w:p>
    <w:p w:rsidR="00084E3C" w:rsidRPr="00833471" w:rsidRDefault="00084E3C" w:rsidP="00956DA8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V. CÂU HỎI VÀ BÀI TẬI VỀ NHÀ: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124520" w:rsidRDefault="00084E3C" w:rsidP="00956DA8">
      <w:pPr>
        <w:ind w:left="360" w:right="-475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>Nêu nguyên lý truyền động, phạm vi sử dụng và ưu nhược điểm  động</w:t>
      </w:r>
      <w:r>
        <w:rPr>
          <w:rFonts w:ascii="Times New Roman" w:hAnsi="Times New Roman"/>
          <w:lang w:val="vi-VN"/>
        </w:rPr>
        <w:t xml:space="preserve"> trục vit bánh vit</w:t>
      </w:r>
    </w:p>
    <w:p w:rsidR="00084E3C" w:rsidRPr="00E9062F" w:rsidRDefault="00084E3C" w:rsidP="00956DA8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956DA8">
      <w:pPr>
        <w:ind w:left="360" w:hanging="360"/>
        <w:rPr>
          <w:rFonts w:ascii="Times New Roman" w:hAnsi="Times New Roman"/>
        </w:rPr>
      </w:pPr>
      <w:r w:rsidRPr="00570010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956DA8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       </w:t>
      </w:r>
    </w:p>
    <w:p w:rsidR="00084E3C" w:rsidRPr="00570010" w:rsidRDefault="00084E3C" w:rsidP="00956DA8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Ngày       tháng       năm 20</w:t>
      </w:r>
    </w:p>
    <w:p w:rsidR="00084E3C" w:rsidRPr="00570010" w:rsidRDefault="00084E3C" w:rsidP="00956DA8">
      <w:pPr>
        <w:ind w:left="720"/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THÔNG QUA TỔ MÔN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     Chữ ký giáo viên</w:t>
      </w:r>
    </w:p>
    <w:p w:rsidR="00084E3C" w:rsidRPr="00570010" w:rsidRDefault="00084E3C" w:rsidP="00956DA8">
      <w:pPr>
        <w:rPr>
          <w:rFonts w:ascii="Times New Roman" w:hAnsi="Times New Roman"/>
        </w:rPr>
      </w:pPr>
    </w:p>
    <w:p w:rsidR="00084E3C" w:rsidRDefault="00084E3C" w:rsidP="00956DA8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</w:p>
    <w:p w:rsidR="00084E3C" w:rsidRDefault="00084E3C" w:rsidP="00956DA8">
      <w:pPr>
        <w:rPr>
          <w:rFonts w:ascii="Times New Roman" w:hAnsi="Times New Roman"/>
          <w:lang w:val="vi-VN"/>
        </w:rPr>
      </w:pPr>
    </w:p>
    <w:p w:rsidR="00084E3C" w:rsidRPr="00E9062F" w:rsidRDefault="00084E3C" w:rsidP="00956DA8">
      <w:pPr>
        <w:rPr>
          <w:rFonts w:ascii="Times New Roman" w:hAnsi="Times New Roman"/>
          <w:lang w:val="vi-VN"/>
        </w:rPr>
      </w:pPr>
    </w:p>
    <w:p w:rsidR="00084E3C" w:rsidRPr="00570010" w:rsidRDefault="00084E3C" w:rsidP="00956DA8">
      <w:pPr>
        <w:ind w:left="720"/>
        <w:rPr>
          <w:rFonts w:ascii="Times New Roman" w:hAnsi="Times New Roman"/>
          <w:i/>
        </w:rPr>
      </w:pPr>
      <w:r w:rsidRPr="00570010">
        <w:rPr>
          <w:rFonts w:ascii="Times New Roman" w:hAnsi="Times New Roman"/>
          <w:i/>
        </w:rPr>
        <w:t xml:space="preserve">             Vũ Quang khải</w:t>
      </w: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</w:t>
      </w:r>
      <w:r w:rsidRPr="00570010">
        <w:rPr>
          <w:rFonts w:ascii="Times New Roman" w:hAnsi="Times New Roman"/>
        </w:rPr>
        <w:tab/>
        <w:t xml:space="preserve">                    </w:t>
      </w:r>
      <w:r w:rsidRPr="00570010">
        <w:rPr>
          <w:rFonts w:ascii="Times New Roman" w:hAnsi="Times New Roman"/>
          <w:i/>
        </w:rPr>
        <w:t>Phan Thị Xuân Trang</w:t>
      </w: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Pr="00342F67" w:rsidRDefault="00084E3C" w:rsidP="00342F67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570010">
        <w:rPr>
          <w:rFonts w:ascii="Times New Roman" w:hAnsi="Times New Roman"/>
          <w:sz w:val="28"/>
          <w:szCs w:val="28"/>
        </w:rPr>
        <w:t>Giáo án số: 1</w:t>
      </w:r>
      <w:r>
        <w:rPr>
          <w:rFonts w:ascii="Times New Roman" w:hAnsi="Times New Roman"/>
          <w:sz w:val="28"/>
          <w:szCs w:val="28"/>
          <w:lang w:val="vi-VN"/>
        </w:rPr>
        <w:t>6</w:t>
      </w:r>
      <w:r w:rsidRPr="005700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 xml:space="preserve">      </w:t>
      </w:r>
      <w:r w:rsidRPr="00570010">
        <w:rPr>
          <w:rFonts w:ascii="Times New Roman" w:hAnsi="Times New Roman"/>
          <w:sz w:val="28"/>
          <w:szCs w:val="28"/>
        </w:rPr>
        <w:t xml:space="preserve">Số tiết: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570010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5</w:t>
      </w:r>
    </w:p>
    <w:p w:rsidR="00084E3C" w:rsidRPr="00570010" w:rsidRDefault="00084E3C" w:rsidP="00342F67">
      <w:pPr>
        <w:rPr>
          <w:rFonts w:ascii="Times New Roman" w:hAnsi="Times New Roman"/>
          <w:sz w:val="28"/>
          <w:szCs w:val="28"/>
        </w:rPr>
      </w:pPr>
      <w:r w:rsidRPr="00570010">
        <w:rPr>
          <w:rFonts w:ascii="Times New Roman" w:hAnsi="Times New Roman"/>
          <w:sz w:val="28"/>
          <w:szCs w:val="28"/>
        </w:rPr>
        <w:tab/>
      </w:r>
      <w:r w:rsidRPr="00570010">
        <w:rPr>
          <w:rFonts w:ascii="Times New Roman" w:hAnsi="Times New Roman"/>
          <w:sz w:val="28"/>
          <w:szCs w:val="28"/>
        </w:rPr>
        <w:tab/>
        <w:t xml:space="preserve">Thực hiện ngày       /       /201      đến        /        /201 </w:t>
      </w:r>
    </w:p>
    <w:p w:rsidR="00084E3C" w:rsidRPr="00570010" w:rsidRDefault="00084E3C" w:rsidP="00342F67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   </w:t>
      </w:r>
    </w:p>
    <w:p w:rsidR="00084E3C" w:rsidRPr="00570010" w:rsidRDefault="00084E3C" w:rsidP="00342F67">
      <w:pPr>
        <w:ind w:right="-295"/>
        <w:rPr>
          <w:rFonts w:ascii="Times New Roman" w:hAnsi="Times New Roman"/>
          <w:b/>
          <w:lang w:val="vi-VN"/>
        </w:rPr>
      </w:pPr>
      <w:r w:rsidRPr="00570010">
        <w:rPr>
          <w:rFonts w:ascii="Times New Roman" w:hAnsi="Times New Roman"/>
          <w:b/>
          <w:sz w:val="26"/>
          <w:szCs w:val="26"/>
        </w:rPr>
        <w:t xml:space="preserve">TÊN BÀI: </w:t>
      </w:r>
      <w:r w:rsidRPr="00570010">
        <w:rPr>
          <w:rFonts w:ascii="Times New Roman" w:hAnsi="Times New Roman"/>
          <w:b/>
          <w:sz w:val="26"/>
          <w:szCs w:val="26"/>
        </w:rPr>
        <w:tab/>
        <w:t>Bài 1</w:t>
      </w:r>
      <w:r>
        <w:rPr>
          <w:rFonts w:ascii="Times New Roman" w:hAnsi="Times New Roman"/>
          <w:b/>
          <w:sz w:val="26"/>
          <w:szCs w:val="26"/>
          <w:lang w:val="vi-VN"/>
        </w:rPr>
        <w:t>6</w:t>
      </w:r>
      <w:r w:rsidRPr="00570010">
        <w:rPr>
          <w:rFonts w:ascii="Times New Roman" w:hAnsi="Times New Roman"/>
          <w:b/>
          <w:sz w:val="26"/>
          <w:szCs w:val="26"/>
        </w:rPr>
        <w:t>-  TRUYỀN  ĐỘNG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ĐAI</w:t>
      </w:r>
    </w:p>
    <w:p w:rsidR="00084E3C" w:rsidRPr="00E9062F" w:rsidRDefault="00084E3C" w:rsidP="00342F67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342F67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Mục đích:   Học một số khái niệm về nguyên lý truyền động, phân loại, phạm vi sử dụng và ưu nhược điểm của cơ cấu truyền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đai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Yêu cầu :  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</w:rPr>
        <w:t xml:space="preserve"> - Nêu được nguyên lý truyền động, tính được tỷ số truyền</w:t>
      </w:r>
    </w:p>
    <w:p w:rsidR="00084E3C" w:rsidRPr="00570010" w:rsidRDefault="00084E3C" w:rsidP="00342F67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  <w:t xml:space="preserve">- Nêu được phạm vi sử dụng, ưu nhược điểm của cơ cấu </w:t>
      </w:r>
      <w:r w:rsidRPr="00570010">
        <w:rPr>
          <w:rFonts w:ascii="Times New Roman" w:hAnsi="Times New Roman"/>
          <w:lang w:val="vi-VN"/>
        </w:rPr>
        <w:t xml:space="preserve"> </w:t>
      </w:r>
    </w:p>
    <w:p w:rsidR="00084E3C" w:rsidRPr="00E9062F" w:rsidRDefault="00084E3C" w:rsidP="00342F67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I.  ỔN ĐỊNH LỚP: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Số học sinh vắng:         Tên: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>Nội dung cần nhắc nhở:</w:t>
      </w:r>
    </w:p>
    <w:p w:rsidR="00084E3C" w:rsidRPr="00E9062F" w:rsidRDefault="00084E3C" w:rsidP="00342F67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>II. KIỂM TRA BÀI C</w:t>
      </w:r>
      <w:r>
        <w:rPr>
          <w:rFonts w:ascii="Times New Roman" w:hAnsi="Times New Roman"/>
          <w:lang w:val="vi-VN"/>
        </w:rPr>
        <w:t>Ũ</w:t>
      </w:r>
      <w:r w:rsidRPr="00570010">
        <w:rPr>
          <w:rFonts w:ascii="Times New Roman" w:hAnsi="Times New Roman"/>
        </w:rPr>
        <w:t xml:space="preserve">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ê</w:t>
            </w:r>
            <w:r w:rsidRPr="00570010">
              <w:rPr>
                <w:rFonts w:ascii="Times New Roman" w:hAnsi="Times New Roman"/>
              </w:rPr>
              <w:t>n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956DA8" w:rsidRDefault="00084E3C" w:rsidP="00342F67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  <w:t>Câu hỏi kiểm tra:</w:t>
      </w:r>
      <w:r>
        <w:rPr>
          <w:rFonts w:ascii="Times New Roman" w:hAnsi="Times New Roman"/>
          <w:lang w:val="vi-VN"/>
        </w:rPr>
        <w:t xml:space="preserve"> </w:t>
      </w:r>
    </w:p>
    <w:p w:rsidR="00084E3C" w:rsidRPr="00570010" w:rsidRDefault="00084E3C" w:rsidP="00342F67">
      <w:pPr>
        <w:ind w:left="720" w:hanging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III. GIẢNG BÀI MỚI: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40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Đồ dùng dạy học: bảng, phấn, Mô hình, tranh vẽ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Nội dung, phương pháp:</w:t>
      </w:r>
    </w:p>
    <w:p w:rsidR="00084E3C" w:rsidRPr="00570010" w:rsidRDefault="00084E3C" w:rsidP="00342F67">
      <w:pPr>
        <w:rPr>
          <w:rFonts w:ascii="Times New Roman" w:hAnsi="Times New Roman"/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8"/>
        <w:gridCol w:w="1240"/>
        <w:gridCol w:w="5047"/>
      </w:tblGrid>
      <w:tr w:rsidR="00084E3C" w:rsidRPr="00570010" w:rsidTr="00A5063E">
        <w:tc>
          <w:tcPr>
            <w:tcW w:w="236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TT</w:t>
            </w:r>
          </w:p>
        </w:tc>
        <w:tc>
          <w:tcPr>
            <w:tcW w:w="288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Thời gian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570010" w:rsidRDefault="00084E3C" w:rsidP="00A5063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570010" w:rsidTr="00A5063E">
        <w:tc>
          <w:tcPr>
            <w:tcW w:w="236" w:type="dxa"/>
          </w:tcPr>
          <w:p w:rsidR="00084E3C" w:rsidRPr="00570010" w:rsidRDefault="00084E3C" w:rsidP="00A5063E">
            <w:pPr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Khái niệm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Tỷ số truyền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Phạm vi sử dụng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Ưu nhược điểm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570010" w:rsidRDefault="00084E3C" w:rsidP="00A5063E">
            <w:pPr>
              <w:ind w:left="259" w:hanging="18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-</w:t>
            </w:r>
            <w:r w:rsidRPr="00570010">
              <w:rPr>
                <w:rFonts w:ascii="Times New Roman" w:hAnsi="Times New Roman"/>
                <w:lang w:val="vi-VN"/>
              </w:rPr>
              <w:t xml:space="preserve">  </w:t>
            </w:r>
            <w:r w:rsidRPr="00570010">
              <w:rPr>
                <w:rFonts w:ascii="Times New Roman" w:hAnsi="Times New Roman"/>
              </w:rPr>
              <w:t>GV hướng dẫn HS quan sát mô hình và đặt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quan sát và trả lời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GV nêu các khái niệm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định nghĩa TST, viết và giải thích biểu thức tính TST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vấn đề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thảo luận: các ứng dụng trong thực tế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HS thảo luận các ưu nhược điểm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clear" w:pos="900"/>
                <w:tab w:val="num" w:pos="251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tổng kết</w:t>
            </w:r>
          </w:p>
          <w:p w:rsidR="00084E3C" w:rsidRPr="00570010" w:rsidRDefault="00084E3C" w:rsidP="00A5063E">
            <w:pPr>
              <w:ind w:left="7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Default="00084E3C" w:rsidP="00342F67">
      <w:pPr>
        <w:rPr>
          <w:rFonts w:ascii="Times New Roman" w:hAnsi="Times New Roman"/>
          <w:lang w:val="vi-VN"/>
        </w:rPr>
      </w:pPr>
    </w:p>
    <w:p w:rsidR="00084E3C" w:rsidRPr="00570010" w:rsidRDefault="00084E3C" w:rsidP="00342F67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IV. TỔNG KẾT BÀI: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3 phút</w:t>
      </w:r>
    </w:p>
    <w:p w:rsidR="00084E3C" w:rsidRPr="00833471" w:rsidRDefault="00084E3C" w:rsidP="00342F67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V. CÂU HỎI VÀ BÀI TẬI VỀ NHÀ: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124520" w:rsidRDefault="00084E3C" w:rsidP="00342F67">
      <w:pPr>
        <w:ind w:left="360" w:right="-475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>Nêu nguyên lý truyền động, phạm vi sử dụng và ưu nhược điểm  truyền  động</w:t>
      </w:r>
      <w:r>
        <w:rPr>
          <w:rFonts w:ascii="Times New Roman" w:hAnsi="Times New Roman"/>
          <w:lang w:val="vi-VN"/>
        </w:rPr>
        <w:t xml:space="preserve"> đai</w:t>
      </w:r>
    </w:p>
    <w:p w:rsidR="00084E3C" w:rsidRPr="00E9062F" w:rsidRDefault="00084E3C" w:rsidP="00342F67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342F67">
      <w:pPr>
        <w:ind w:left="360" w:hanging="360"/>
        <w:rPr>
          <w:rFonts w:ascii="Times New Roman" w:hAnsi="Times New Roman"/>
        </w:rPr>
      </w:pPr>
      <w:r w:rsidRPr="00570010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342F67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       </w:t>
      </w:r>
    </w:p>
    <w:p w:rsidR="00084E3C" w:rsidRPr="00570010" w:rsidRDefault="00084E3C" w:rsidP="00342F67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Ngày       tháng       năm 20</w:t>
      </w:r>
    </w:p>
    <w:p w:rsidR="00084E3C" w:rsidRPr="00570010" w:rsidRDefault="00084E3C" w:rsidP="00342F67">
      <w:pPr>
        <w:ind w:left="720"/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THÔNG QUA TỔ MÔN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     Chữ ký giáo viên</w:t>
      </w:r>
    </w:p>
    <w:p w:rsidR="00084E3C" w:rsidRPr="00570010" w:rsidRDefault="00084E3C" w:rsidP="00342F67">
      <w:pPr>
        <w:rPr>
          <w:rFonts w:ascii="Times New Roman" w:hAnsi="Times New Roman"/>
        </w:rPr>
      </w:pPr>
    </w:p>
    <w:p w:rsidR="00084E3C" w:rsidRDefault="00084E3C" w:rsidP="00342F67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</w:p>
    <w:p w:rsidR="00084E3C" w:rsidRDefault="00084E3C" w:rsidP="00342F67">
      <w:pPr>
        <w:rPr>
          <w:rFonts w:ascii="Times New Roman" w:hAnsi="Times New Roman"/>
          <w:lang w:val="vi-VN"/>
        </w:rPr>
      </w:pPr>
    </w:p>
    <w:p w:rsidR="00084E3C" w:rsidRPr="00E9062F" w:rsidRDefault="00084E3C" w:rsidP="00342F67">
      <w:pPr>
        <w:rPr>
          <w:rFonts w:ascii="Times New Roman" w:hAnsi="Times New Roman"/>
          <w:lang w:val="vi-VN"/>
        </w:rPr>
      </w:pPr>
    </w:p>
    <w:p w:rsidR="00084E3C" w:rsidRPr="00570010" w:rsidRDefault="00084E3C" w:rsidP="00342F67">
      <w:pPr>
        <w:ind w:left="720"/>
        <w:rPr>
          <w:rFonts w:ascii="Times New Roman" w:hAnsi="Times New Roman"/>
          <w:i/>
        </w:rPr>
      </w:pPr>
      <w:r w:rsidRPr="00570010">
        <w:rPr>
          <w:rFonts w:ascii="Times New Roman" w:hAnsi="Times New Roman"/>
          <w:i/>
        </w:rPr>
        <w:t xml:space="preserve">             Vũ Quang khải</w:t>
      </w: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</w:t>
      </w:r>
      <w:r w:rsidRPr="00570010">
        <w:rPr>
          <w:rFonts w:ascii="Times New Roman" w:hAnsi="Times New Roman"/>
        </w:rPr>
        <w:tab/>
        <w:t xml:space="preserve">                    </w:t>
      </w:r>
      <w:r w:rsidRPr="00570010">
        <w:rPr>
          <w:rFonts w:ascii="Times New Roman" w:hAnsi="Times New Roman"/>
          <w:i/>
        </w:rPr>
        <w:t>Phan Thị Xuân Trang</w:t>
      </w:r>
    </w:p>
    <w:p w:rsidR="00084E3C" w:rsidRDefault="00084E3C" w:rsidP="00342F67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Pr="00ED4C6F" w:rsidRDefault="00084E3C" w:rsidP="00720280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570010">
        <w:rPr>
          <w:rFonts w:ascii="Times New Roman" w:hAnsi="Times New Roman"/>
          <w:sz w:val="28"/>
          <w:szCs w:val="28"/>
        </w:rPr>
        <w:t>Giáo án số: 1</w:t>
      </w:r>
      <w:r>
        <w:rPr>
          <w:rFonts w:ascii="Times New Roman" w:hAnsi="Times New Roman"/>
          <w:sz w:val="28"/>
          <w:szCs w:val="28"/>
          <w:lang w:val="vi-VN"/>
        </w:rPr>
        <w:t>7</w:t>
      </w:r>
      <w:r w:rsidRPr="005700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 xml:space="preserve">      </w:t>
      </w:r>
      <w:r w:rsidRPr="00570010">
        <w:rPr>
          <w:rFonts w:ascii="Times New Roman" w:hAnsi="Times New Roman"/>
          <w:sz w:val="28"/>
          <w:szCs w:val="28"/>
        </w:rPr>
        <w:t xml:space="preserve">Số tiết: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570010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6</w:t>
      </w:r>
    </w:p>
    <w:p w:rsidR="00084E3C" w:rsidRPr="00570010" w:rsidRDefault="00084E3C" w:rsidP="00720280">
      <w:pPr>
        <w:rPr>
          <w:rFonts w:ascii="Times New Roman" w:hAnsi="Times New Roman"/>
          <w:sz w:val="28"/>
          <w:szCs w:val="28"/>
        </w:rPr>
      </w:pPr>
      <w:r w:rsidRPr="00570010">
        <w:rPr>
          <w:rFonts w:ascii="Times New Roman" w:hAnsi="Times New Roman"/>
          <w:sz w:val="28"/>
          <w:szCs w:val="28"/>
        </w:rPr>
        <w:tab/>
      </w:r>
      <w:r w:rsidRPr="00570010">
        <w:rPr>
          <w:rFonts w:ascii="Times New Roman" w:hAnsi="Times New Roman"/>
          <w:sz w:val="28"/>
          <w:szCs w:val="28"/>
        </w:rPr>
        <w:tab/>
        <w:t xml:space="preserve">Thực hiện ngày       /       /201      đến        /        /201 </w:t>
      </w:r>
    </w:p>
    <w:p w:rsidR="00084E3C" w:rsidRPr="00570010" w:rsidRDefault="00084E3C" w:rsidP="00720280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   </w:t>
      </w:r>
    </w:p>
    <w:p w:rsidR="00084E3C" w:rsidRPr="00570010" w:rsidRDefault="00084E3C" w:rsidP="00720280">
      <w:pPr>
        <w:ind w:right="-295"/>
        <w:rPr>
          <w:rFonts w:ascii="Times New Roman" w:hAnsi="Times New Roman"/>
          <w:b/>
          <w:lang w:val="vi-VN"/>
        </w:rPr>
      </w:pPr>
      <w:r w:rsidRPr="00570010">
        <w:rPr>
          <w:rFonts w:ascii="Times New Roman" w:hAnsi="Times New Roman"/>
          <w:b/>
          <w:sz w:val="26"/>
          <w:szCs w:val="26"/>
        </w:rPr>
        <w:t xml:space="preserve">TÊN BÀI: </w:t>
      </w:r>
      <w:r w:rsidRPr="00570010">
        <w:rPr>
          <w:rFonts w:ascii="Times New Roman" w:hAnsi="Times New Roman"/>
          <w:b/>
          <w:sz w:val="26"/>
          <w:szCs w:val="26"/>
        </w:rPr>
        <w:tab/>
        <w:t>Bài 1</w:t>
      </w:r>
      <w:r>
        <w:rPr>
          <w:rFonts w:ascii="Times New Roman" w:hAnsi="Times New Roman"/>
          <w:b/>
          <w:sz w:val="26"/>
          <w:szCs w:val="26"/>
          <w:lang w:val="vi-VN"/>
        </w:rPr>
        <w:t>7</w:t>
      </w:r>
      <w:r w:rsidRPr="00570010">
        <w:rPr>
          <w:rFonts w:ascii="Times New Roman" w:hAnsi="Times New Roman"/>
          <w:b/>
          <w:sz w:val="26"/>
          <w:szCs w:val="26"/>
        </w:rPr>
        <w:t>-  TRUYỀN  ĐỘNG</w:t>
      </w:r>
      <w:r w:rsidRPr="00570010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BÁNH MA SÁT</w:t>
      </w:r>
    </w:p>
    <w:p w:rsidR="00084E3C" w:rsidRPr="00E9062F" w:rsidRDefault="00084E3C" w:rsidP="00720280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720280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Mục đích:   Học một số khái niệm về nguyên lý truyền động, phân loại, phạm vi sử dụng và ưu nhược điểm của truyền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đ</w:t>
      </w:r>
      <w:r w:rsidRPr="00570010">
        <w:rPr>
          <w:rFonts w:ascii="Times New Roman" w:hAnsi="Times New Roman"/>
        </w:rPr>
        <w:t>ộng</w:t>
      </w:r>
      <w:r w:rsidRPr="00570010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bánh ma sát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Yêu cầu :  </w:t>
      </w:r>
      <w:r>
        <w:rPr>
          <w:rFonts w:ascii="Times New Roman" w:hAnsi="Times New Roman"/>
          <w:lang w:val="vi-VN"/>
        </w:rPr>
        <w:t xml:space="preserve"> </w:t>
      </w:r>
      <w:r w:rsidRPr="00570010">
        <w:rPr>
          <w:rFonts w:ascii="Times New Roman" w:hAnsi="Times New Roman"/>
        </w:rPr>
        <w:t xml:space="preserve"> - Nêu được nguyên lý truyền động, tính được tỷ số truyền</w:t>
      </w:r>
    </w:p>
    <w:p w:rsidR="00084E3C" w:rsidRPr="00570010" w:rsidRDefault="00084E3C" w:rsidP="00720280">
      <w:pPr>
        <w:ind w:left="1440" w:hanging="1440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  <w:t xml:space="preserve">- Nêu được phạm vi sử dụng, ưu nhược điểm của cơ cấu </w:t>
      </w:r>
      <w:r w:rsidRPr="00570010">
        <w:rPr>
          <w:rFonts w:ascii="Times New Roman" w:hAnsi="Times New Roman"/>
          <w:lang w:val="vi-VN"/>
        </w:rPr>
        <w:t xml:space="preserve"> </w:t>
      </w:r>
    </w:p>
    <w:p w:rsidR="00084E3C" w:rsidRPr="00E9062F" w:rsidRDefault="00084E3C" w:rsidP="0072028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I.  ỔN ĐỊNH LỚP: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2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Số học sinh vắng:         Tên: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>Nội dung cần nhắc nhở:</w:t>
      </w:r>
    </w:p>
    <w:p w:rsidR="00084E3C" w:rsidRPr="00E9062F" w:rsidRDefault="00084E3C" w:rsidP="0072028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II. KIỂM TRA BÀI CŨ: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1</w:t>
      </w:r>
      <w:r w:rsidRPr="00570010">
        <w:rPr>
          <w:rFonts w:ascii="Times New Roman" w:hAnsi="Times New Roman"/>
          <w:lang w:val="vi-VN"/>
        </w:rPr>
        <w:t>0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7"/>
        <w:gridCol w:w="2507"/>
        <w:gridCol w:w="2508"/>
        <w:gridCol w:w="2261"/>
      </w:tblGrid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ê</w:t>
            </w:r>
            <w:r w:rsidRPr="00570010">
              <w:rPr>
                <w:rFonts w:ascii="Times New Roman" w:hAnsi="Times New Roman"/>
              </w:rPr>
              <w:t>n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570010" w:rsidTr="00A5063E">
        <w:tc>
          <w:tcPr>
            <w:tcW w:w="1925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310" w:type="dxa"/>
          </w:tcPr>
          <w:p w:rsidR="00084E3C" w:rsidRPr="00570010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956DA8" w:rsidRDefault="00084E3C" w:rsidP="00720280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  <w:t>Câu hỏi kiểm tra:</w:t>
      </w:r>
      <w:r>
        <w:rPr>
          <w:rFonts w:ascii="Times New Roman" w:hAnsi="Times New Roman"/>
          <w:lang w:val="vi-VN"/>
        </w:rPr>
        <w:t xml:space="preserve"> </w:t>
      </w:r>
    </w:p>
    <w:p w:rsidR="00084E3C" w:rsidRPr="00570010" w:rsidRDefault="00084E3C" w:rsidP="00720280">
      <w:pPr>
        <w:ind w:left="720" w:hanging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  <w:t>Nêu nguyên lý truyền động, phạm vi ứng dụng và ưu nhược điểm của cơ cấu trục vit bánh vít và đai.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III. GIẢNG BÀI MỚI: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</w:t>
      </w:r>
      <w:r>
        <w:rPr>
          <w:rFonts w:ascii="Times New Roman" w:hAnsi="Times New Roman"/>
          <w:lang w:val="vi-VN"/>
        </w:rPr>
        <w:t xml:space="preserve"> 28</w:t>
      </w:r>
      <w:r w:rsidRPr="00570010">
        <w:rPr>
          <w:rFonts w:ascii="Times New Roman" w:hAnsi="Times New Roman"/>
        </w:rPr>
        <w:t xml:space="preserve"> phút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Đồ dùng dạy học: bảng, phấn, Mô hình, tranh vẽ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</w:t>
      </w:r>
      <w:r w:rsidRPr="00570010">
        <w:rPr>
          <w:rFonts w:ascii="Times New Roman" w:hAnsi="Times New Roman"/>
        </w:rPr>
        <w:sym w:font="Wingdings 2" w:char="F0E0"/>
      </w:r>
      <w:r w:rsidRPr="00570010">
        <w:rPr>
          <w:rFonts w:ascii="Times New Roman" w:hAnsi="Times New Roman"/>
        </w:rPr>
        <w:t xml:space="preserve"> Nội dung, phương pháp:</w:t>
      </w:r>
    </w:p>
    <w:p w:rsidR="00084E3C" w:rsidRPr="00570010" w:rsidRDefault="00084E3C" w:rsidP="00720280">
      <w:pPr>
        <w:rPr>
          <w:rFonts w:ascii="Times New Roman" w:hAnsi="Times New Roman"/>
          <w:sz w:val="16"/>
          <w:szCs w:val="16"/>
        </w:rPr>
      </w:pPr>
    </w:p>
    <w:tbl>
      <w:tblPr>
        <w:tblW w:w="959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8"/>
        <w:gridCol w:w="1240"/>
        <w:gridCol w:w="5047"/>
      </w:tblGrid>
      <w:tr w:rsidR="00084E3C" w:rsidRPr="00570010" w:rsidTr="00A5063E">
        <w:tc>
          <w:tcPr>
            <w:tcW w:w="236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TT</w:t>
            </w:r>
          </w:p>
        </w:tc>
        <w:tc>
          <w:tcPr>
            <w:tcW w:w="288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Thời gian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570010" w:rsidRDefault="00084E3C" w:rsidP="00A5063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570010" w:rsidTr="00A5063E">
        <w:tc>
          <w:tcPr>
            <w:tcW w:w="236" w:type="dxa"/>
          </w:tcPr>
          <w:p w:rsidR="00084E3C" w:rsidRPr="00570010" w:rsidRDefault="00084E3C" w:rsidP="00A5063E">
            <w:pPr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rPr>
                <w:rFonts w:ascii="Times New Roman" w:hAnsi="Times New Roman"/>
                <w:lang w:val="vi-VN"/>
              </w:rPr>
            </w:pPr>
            <w:r w:rsidRPr="00570010">
              <w:rPr>
                <w:rFonts w:ascii="Times New Roman" w:hAnsi="Times New Roman"/>
                <w:lang w:val="vi-VN"/>
              </w:rPr>
              <w:t>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III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IV</w:t>
            </w:r>
          </w:p>
          <w:p w:rsidR="00084E3C" w:rsidRPr="00570010" w:rsidRDefault="00084E3C" w:rsidP="00A5063E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Khái niệm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Tỷ số truyền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Phạm vi sử dụng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Ưu nhược điểm</w:t>
            </w: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84E3C" w:rsidRPr="00570010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747632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E9062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  <w:p w:rsidR="00084E3C" w:rsidRPr="00570010" w:rsidRDefault="00084E3C" w:rsidP="00A506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570010" w:rsidRDefault="00084E3C" w:rsidP="00A5063E">
            <w:pPr>
              <w:ind w:left="259" w:hanging="18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-</w:t>
            </w:r>
            <w:r w:rsidRPr="00570010">
              <w:rPr>
                <w:rFonts w:ascii="Times New Roman" w:hAnsi="Times New Roman"/>
                <w:lang w:val="vi-VN"/>
              </w:rPr>
              <w:t xml:space="preserve">  </w:t>
            </w:r>
            <w:r w:rsidRPr="00570010">
              <w:rPr>
                <w:rFonts w:ascii="Times New Roman" w:hAnsi="Times New Roman"/>
              </w:rPr>
              <w:t>GV hướng dẫn HS quan sát mô hình và đặt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quan sát và trả lời câu hỏi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GV nêu các khái niệm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định nghĩa TST, viết và giải thích biểu thức tính TST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nêu vấn đề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72" w:firstLine="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HS thảo luận: các ứng dụng trong thực tế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 xml:space="preserve">HS thảo luận các ưu nhược điểm </w:t>
            </w:r>
          </w:p>
          <w:p w:rsidR="00084E3C" w:rsidRPr="00570010" w:rsidRDefault="00084E3C" w:rsidP="00A5063E">
            <w:pPr>
              <w:numPr>
                <w:ilvl w:val="0"/>
                <w:numId w:val="1"/>
              </w:numPr>
              <w:tabs>
                <w:tab w:val="clear" w:pos="900"/>
                <w:tab w:val="num" w:pos="251"/>
              </w:tabs>
              <w:ind w:left="252" w:hanging="180"/>
              <w:rPr>
                <w:rFonts w:ascii="Times New Roman" w:hAnsi="Times New Roman"/>
              </w:rPr>
            </w:pPr>
            <w:r w:rsidRPr="00570010">
              <w:rPr>
                <w:rFonts w:ascii="Times New Roman" w:hAnsi="Times New Roman"/>
              </w:rPr>
              <w:t>GV tổng kết</w:t>
            </w:r>
          </w:p>
          <w:p w:rsidR="00084E3C" w:rsidRPr="00570010" w:rsidRDefault="00084E3C" w:rsidP="00A5063E">
            <w:pPr>
              <w:ind w:left="7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Default="00084E3C" w:rsidP="00720280">
      <w:pPr>
        <w:rPr>
          <w:rFonts w:ascii="Times New Roman" w:hAnsi="Times New Roman"/>
          <w:lang w:val="vi-VN"/>
        </w:rPr>
      </w:pPr>
    </w:p>
    <w:p w:rsidR="00084E3C" w:rsidRPr="00570010" w:rsidRDefault="00084E3C" w:rsidP="00720280">
      <w:pPr>
        <w:rPr>
          <w:rFonts w:ascii="Times New Roman" w:hAnsi="Times New Roman"/>
          <w:sz w:val="16"/>
          <w:szCs w:val="16"/>
        </w:rPr>
      </w:pPr>
      <w:r w:rsidRPr="00570010">
        <w:rPr>
          <w:rFonts w:ascii="Times New Roman" w:hAnsi="Times New Roman"/>
        </w:rPr>
        <w:t xml:space="preserve">IV. TỔNG KẾT BÀI: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3 phút</w:t>
      </w:r>
    </w:p>
    <w:p w:rsidR="00084E3C" w:rsidRPr="00833471" w:rsidRDefault="00084E3C" w:rsidP="0072028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V. CÂU HỎI VÀ BÀI TẬI VỀ NHÀ: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>Thời gian: 2 phút</w:t>
      </w:r>
    </w:p>
    <w:p w:rsidR="00084E3C" w:rsidRPr="00124520" w:rsidRDefault="00084E3C" w:rsidP="00720280">
      <w:pPr>
        <w:ind w:left="360" w:right="-475"/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>Nêu nguyên lý truyền động, phạm vi sử dụng và ưu nhược điểm  động</w:t>
      </w:r>
      <w:r>
        <w:rPr>
          <w:rFonts w:ascii="Times New Roman" w:hAnsi="Times New Roman"/>
          <w:lang w:val="vi-VN"/>
        </w:rPr>
        <w:t xml:space="preserve"> trục vit bánh vit</w:t>
      </w:r>
    </w:p>
    <w:p w:rsidR="00084E3C" w:rsidRPr="00E9062F" w:rsidRDefault="00084E3C" w:rsidP="00720280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570010" w:rsidRDefault="00084E3C" w:rsidP="00720280">
      <w:pPr>
        <w:ind w:left="360" w:hanging="360"/>
        <w:rPr>
          <w:rFonts w:ascii="Times New Roman" w:hAnsi="Times New Roman"/>
        </w:rPr>
      </w:pPr>
      <w:r w:rsidRPr="00570010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720280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 xml:space="preserve">        </w:t>
      </w:r>
    </w:p>
    <w:p w:rsidR="00084E3C" w:rsidRPr="00570010" w:rsidRDefault="00084E3C" w:rsidP="00720280">
      <w:pPr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Ngày       tháng       năm 20</w:t>
      </w:r>
    </w:p>
    <w:p w:rsidR="00084E3C" w:rsidRPr="00570010" w:rsidRDefault="00084E3C" w:rsidP="00720280">
      <w:pPr>
        <w:ind w:left="720"/>
        <w:rPr>
          <w:rFonts w:ascii="Times New Roman" w:hAnsi="Times New Roman"/>
        </w:rPr>
      </w:pPr>
      <w:r w:rsidRPr="00570010">
        <w:rPr>
          <w:rFonts w:ascii="Times New Roman" w:hAnsi="Times New Roman"/>
        </w:rPr>
        <w:t xml:space="preserve">       THÔNG QUA TỔ MÔN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     Chữ ký giáo viên</w:t>
      </w:r>
    </w:p>
    <w:p w:rsidR="00084E3C" w:rsidRPr="00570010" w:rsidRDefault="00084E3C" w:rsidP="00720280">
      <w:pPr>
        <w:rPr>
          <w:rFonts w:ascii="Times New Roman" w:hAnsi="Times New Roman"/>
        </w:rPr>
      </w:pPr>
    </w:p>
    <w:p w:rsidR="00084E3C" w:rsidRDefault="00084E3C" w:rsidP="00720280">
      <w:pPr>
        <w:rPr>
          <w:rFonts w:ascii="Times New Roman" w:hAnsi="Times New Roman"/>
          <w:lang w:val="vi-VN"/>
        </w:rPr>
      </w:pP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</w:p>
    <w:p w:rsidR="00084E3C" w:rsidRDefault="00084E3C" w:rsidP="00720280">
      <w:pPr>
        <w:rPr>
          <w:rFonts w:ascii="Times New Roman" w:hAnsi="Times New Roman"/>
          <w:lang w:val="vi-VN"/>
        </w:rPr>
      </w:pPr>
    </w:p>
    <w:p w:rsidR="00084E3C" w:rsidRPr="00E9062F" w:rsidRDefault="00084E3C" w:rsidP="00720280">
      <w:pPr>
        <w:rPr>
          <w:rFonts w:ascii="Times New Roman" w:hAnsi="Times New Roman"/>
          <w:lang w:val="vi-VN"/>
        </w:rPr>
      </w:pPr>
    </w:p>
    <w:p w:rsidR="00084E3C" w:rsidRPr="00570010" w:rsidRDefault="00084E3C" w:rsidP="00720280">
      <w:pPr>
        <w:ind w:left="720"/>
        <w:rPr>
          <w:rFonts w:ascii="Times New Roman" w:hAnsi="Times New Roman"/>
          <w:i/>
        </w:rPr>
      </w:pPr>
      <w:r w:rsidRPr="00570010">
        <w:rPr>
          <w:rFonts w:ascii="Times New Roman" w:hAnsi="Times New Roman"/>
          <w:i/>
        </w:rPr>
        <w:t xml:space="preserve">             Vũ Quang khải</w:t>
      </w:r>
      <w:r w:rsidRPr="00570010">
        <w:rPr>
          <w:rFonts w:ascii="Times New Roman" w:hAnsi="Times New Roman"/>
        </w:rPr>
        <w:t xml:space="preserve"> </w:t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</w:r>
      <w:r w:rsidRPr="00570010">
        <w:rPr>
          <w:rFonts w:ascii="Times New Roman" w:hAnsi="Times New Roman"/>
        </w:rPr>
        <w:tab/>
        <w:t xml:space="preserve">       </w:t>
      </w:r>
      <w:r w:rsidRPr="00570010">
        <w:rPr>
          <w:rFonts w:ascii="Times New Roman" w:hAnsi="Times New Roman"/>
        </w:rPr>
        <w:tab/>
        <w:t xml:space="preserve">                    </w:t>
      </w:r>
      <w:r w:rsidRPr="00570010">
        <w:rPr>
          <w:rFonts w:ascii="Times New Roman" w:hAnsi="Times New Roman"/>
          <w:i/>
        </w:rPr>
        <w:t>Phan Thị Xuân Trang</w:t>
      </w: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Default="00084E3C" w:rsidP="00AA185F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</w:p>
    <w:p w:rsidR="00084E3C" w:rsidRPr="00A5063E" w:rsidRDefault="00084E3C" w:rsidP="00A5063E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A5063E">
        <w:rPr>
          <w:rFonts w:ascii="Times New Roman" w:hAnsi="Times New Roman"/>
          <w:sz w:val="28"/>
          <w:szCs w:val="28"/>
        </w:rPr>
        <w:t xml:space="preserve">Giáo án số: 18  Số tiết:  </w:t>
      </w:r>
      <w:r>
        <w:rPr>
          <w:rFonts w:ascii="Times New Roman" w:hAnsi="Times New Roman"/>
          <w:sz w:val="28"/>
          <w:szCs w:val="28"/>
          <w:lang w:val="vi-VN"/>
        </w:rPr>
        <w:t>1</w:t>
      </w:r>
      <w:r w:rsidRPr="00A5063E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7</w:t>
      </w:r>
    </w:p>
    <w:p w:rsidR="00084E3C" w:rsidRPr="00A5063E" w:rsidRDefault="00084E3C" w:rsidP="00A5063E">
      <w:pPr>
        <w:rPr>
          <w:rFonts w:ascii="Times New Roman" w:hAnsi="Times New Roman"/>
          <w:sz w:val="28"/>
          <w:szCs w:val="28"/>
        </w:rPr>
      </w:pPr>
      <w:r w:rsidRPr="00A5063E">
        <w:rPr>
          <w:rFonts w:ascii="Times New Roman" w:hAnsi="Times New Roman"/>
          <w:sz w:val="28"/>
          <w:szCs w:val="28"/>
        </w:rPr>
        <w:tab/>
      </w:r>
      <w:r w:rsidRPr="00A5063E">
        <w:rPr>
          <w:rFonts w:ascii="Times New Roman" w:hAnsi="Times New Roman"/>
          <w:sz w:val="28"/>
          <w:szCs w:val="28"/>
        </w:rPr>
        <w:tab/>
        <w:t xml:space="preserve">Thực hiện ngày       /       /201       đến       /        /201 </w:t>
      </w:r>
    </w:p>
    <w:p w:rsidR="00084E3C" w:rsidRPr="00A5063E" w:rsidRDefault="00084E3C" w:rsidP="00A5063E">
      <w:pPr>
        <w:rPr>
          <w:rFonts w:ascii="Times New Roman" w:hAnsi="Times New Roman"/>
          <w:b/>
          <w:sz w:val="26"/>
          <w:szCs w:val="26"/>
        </w:rPr>
      </w:pPr>
    </w:p>
    <w:p w:rsidR="00084E3C" w:rsidRPr="00A5063E" w:rsidRDefault="00084E3C" w:rsidP="00A5063E">
      <w:pPr>
        <w:rPr>
          <w:rFonts w:ascii="Times New Roman" w:hAnsi="Times New Roman"/>
          <w:b/>
          <w:sz w:val="26"/>
          <w:szCs w:val="26"/>
        </w:rPr>
      </w:pPr>
      <w:r w:rsidRPr="00A5063E">
        <w:rPr>
          <w:rFonts w:ascii="Times New Roman" w:hAnsi="Times New Roman"/>
          <w:b/>
          <w:sz w:val="26"/>
          <w:szCs w:val="26"/>
        </w:rPr>
        <w:t xml:space="preserve">TÊN BÀI: </w:t>
      </w:r>
      <w:r w:rsidRPr="00A5063E">
        <w:rPr>
          <w:rFonts w:ascii="Times New Roman" w:hAnsi="Times New Roman"/>
          <w:b/>
          <w:sz w:val="26"/>
          <w:szCs w:val="26"/>
        </w:rPr>
        <w:tab/>
        <w:t>Bài 1</w:t>
      </w:r>
      <w:r>
        <w:rPr>
          <w:rFonts w:ascii="Times New Roman" w:hAnsi="Times New Roman"/>
          <w:b/>
          <w:sz w:val="26"/>
          <w:szCs w:val="26"/>
          <w:lang w:val="vi-VN"/>
        </w:rPr>
        <w:t>8</w:t>
      </w:r>
      <w:r w:rsidRPr="00A5063E">
        <w:rPr>
          <w:rFonts w:ascii="Times New Roman" w:hAnsi="Times New Roman"/>
          <w:b/>
          <w:sz w:val="26"/>
          <w:szCs w:val="26"/>
        </w:rPr>
        <w:t xml:space="preserve"> - CÁC CƠ CẤU BIẾN ĐỔI CHUYỂN ĐỘNG </w:t>
      </w:r>
    </w:p>
    <w:p w:rsidR="00084E3C" w:rsidRPr="00A5063E" w:rsidRDefault="00084E3C" w:rsidP="00A5063E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ind w:left="1440" w:hanging="1440"/>
        <w:rPr>
          <w:rFonts w:ascii="Times New Roman" w:hAnsi="Times New Roman"/>
        </w:rPr>
      </w:pP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Mục đích:     Học các khái niệm về nguyên lý làm việc và ứng dụng của các cơ cấu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Yêu cầu :  </w:t>
      </w:r>
      <w:r w:rsidRPr="00A5063E">
        <w:rPr>
          <w:rFonts w:ascii="Times New Roman" w:hAnsi="Times New Roman"/>
        </w:rPr>
        <w:tab/>
        <w:t>- Mô tả được cấu tạo</w:t>
      </w:r>
    </w:p>
    <w:p w:rsidR="00084E3C" w:rsidRPr="00A5063E" w:rsidRDefault="00084E3C" w:rsidP="00A5063E">
      <w:pPr>
        <w:ind w:left="720" w:firstLine="720"/>
        <w:rPr>
          <w:rFonts w:ascii="Times New Roman" w:hAnsi="Times New Roman"/>
        </w:rPr>
      </w:pPr>
      <w:r w:rsidRPr="00A5063E">
        <w:rPr>
          <w:rFonts w:ascii="Times New Roman" w:hAnsi="Times New Roman"/>
        </w:rPr>
        <w:t>- Nêu được nguyên lý làm việc và các ứng dụng.</w:t>
      </w: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I.  ỔN ĐỊNH LỚP: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0</w:t>
      </w:r>
      <w:r w:rsidRPr="00A5063E">
        <w:rPr>
          <w:rFonts w:ascii="Times New Roman" w:hAnsi="Times New Roman"/>
        </w:rPr>
        <w:t xml:space="preserve"> phút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Số học sinh vắng:         Tên: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Nội dung cần nhắc nhở:</w:t>
      </w: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II. KIỂM TRA BÀI CŨ: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>Thời gian: 0 phút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RPr="00A5063E" w:rsidTr="00A5063E">
        <w:tc>
          <w:tcPr>
            <w:tcW w:w="1925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ê</w:t>
            </w:r>
            <w:r w:rsidRPr="00A5063E">
              <w:rPr>
                <w:rFonts w:ascii="Times New Roman" w:hAnsi="Times New Roman"/>
              </w:rPr>
              <w:t>n</w:t>
            </w:r>
          </w:p>
        </w:tc>
        <w:tc>
          <w:tcPr>
            <w:tcW w:w="2562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A5063E" w:rsidTr="00A5063E">
        <w:tc>
          <w:tcPr>
            <w:tcW w:w="1925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A5063E" w:rsidRDefault="00084E3C" w:rsidP="00A5063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Câu hỏi kiểm tra: </w:t>
      </w: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III. GIẢNG BÀI MỚI: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Thời gian:  </w:t>
      </w:r>
      <w:r>
        <w:rPr>
          <w:rFonts w:ascii="Times New Roman" w:hAnsi="Times New Roman"/>
          <w:lang w:val="vi-VN"/>
        </w:rPr>
        <w:t>40</w:t>
      </w:r>
      <w:r w:rsidRPr="00A5063E">
        <w:rPr>
          <w:rFonts w:ascii="Times New Roman" w:hAnsi="Times New Roman"/>
        </w:rPr>
        <w:t xml:space="preserve"> phút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Đồ dùng dạy học: bảng, phấn, mô hình, tranh vẽ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Nội dung, phương pháp:</w:t>
      </w: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</w:rPr>
      </w:pPr>
    </w:p>
    <w:tbl>
      <w:tblPr>
        <w:tblW w:w="100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060"/>
        <w:gridCol w:w="1260"/>
        <w:gridCol w:w="5220"/>
      </w:tblGrid>
      <w:tr w:rsidR="00084E3C" w:rsidRPr="00A5063E" w:rsidTr="00A5063E">
        <w:tc>
          <w:tcPr>
            <w:tcW w:w="540" w:type="dxa"/>
            <w:vAlign w:val="center"/>
          </w:tcPr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TT</w:t>
            </w:r>
          </w:p>
        </w:tc>
        <w:tc>
          <w:tcPr>
            <w:tcW w:w="3060" w:type="dxa"/>
            <w:vAlign w:val="center"/>
          </w:tcPr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Thời gian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A5063E" w:rsidRDefault="00084E3C" w:rsidP="00A5063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A5063E" w:rsidTr="00A5063E">
        <w:tc>
          <w:tcPr>
            <w:tcW w:w="540" w:type="dxa"/>
          </w:tcPr>
          <w:p w:rsidR="00084E3C" w:rsidRPr="00A5063E" w:rsidRDefault="00084E3C" w:rsidP="00A5063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</w:t>
            </w: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II</w:t>
            </w: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III</w:t>
            </w:r>
          </w:p>
        </w:tc>
        <w:tc>
          <w:tcPr>
            <w:tcW w:w="3060" w:type="dxa"/>
          </w:tcPr>
          <w:p w:rsidR="00084E3C" w:rsidRPr="00A5063E" w:rsidRDefault="00084E3C" w:rsidP="00A5063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Cơ cấu biến chuyển động quay thành chuyển động tịnh tiến</w:t>
            </w: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B370AF" w:rsidRDefault="00084E3C" w:rsidP="00A5063E">
            <w:pPr>
              <w:rPr>
                <w:rFonts w:ascii="Times New Roman" w:hAnsi="Times New Roman"/>
                <w:lang w:val="vi-V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Cơ cấu biến chuyển động quay thành chuyển động lắc</w:t>
            </w:r>
          </w:p>
          <w:p w:rsidR="00084E3C" w:rsidRPr="00A5063E" w:rsidRDefault="00084E3C" w:rsidP="00A5063E">
            <w:pPr>
              <w:ind w:right="-108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ind w:right="-108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Cơ cấu biến chuyển động quay liên tục thành chuyển động quay gián đoạn</w:t>
            </w:r>
          </w:p>
        </w:tc>
        <w:tc>
          <w:tcPr>
            <w:tcW w:w="1260" w:type="dxa"/>
          </w:tcPr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1</w:t>
            </w:r>
            <w:r w:rsidRPr="00A5063E">
              <w:rPr>
                <w:rFonts w:ascii="Times New Roman" w:hAnsi="Times New Roman"/>
              </w:rPr>
              <w:t>5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B370A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1</w:t>
            </w:r>
            <w:r w:rsidRPr="00A5063E">
              <w:rPr>
                <w:rFonts w:ascii="Times New Roman" w:hAnsi="Times New Roman"/>
              </w:rPr>
              <w:t>5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  <w:p w:rsidR="00084E3C" w:rsidRPr="00B370AF" w:rsidRDefault="00084E3C" w:rsidP="00A5063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</w:tcPr>
          <w:p w:rsidR="00084E3C" w:rsidRPr="00A5063E" w:rsidRDefault="00084E3C" w:rsidP="00A5063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GV hướng dẫn học sinh quan sát mô hình, hình vẽ và mô tả cấu tạo.</w:t>
            </w:r>
          </w:p>
          <w:p w:rsidR="00084E3C" w:rsidRPr="00A5063E" w:rsidRDefault="00084E3C" w:rsidP="00A5063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HS quan sát mô hình, hình vẽ và nêu nguyên lý làm việc.</w:t>
            </w:r>
          </w:p>
          <w:p w:rsidR="00084E3C" w:rsidRPr="00A5063E" w:rsidRDefault="00084E3C" w:rsidP="00A5063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HS thảo luận: các ứng dụng của cơ cấu</w:t>
            </w:r>
          </w:p>
          <w:p w:rsidR="00084E3C" w:rsidRPr="00A5063E" w:rsidRDefault="00084E3C" w:rsidP="00A5063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GV tổng kết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nt</w:t>
            </w: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nt</w:t>
            </w:r>
          </w:p>
          <w:p w:rsidR="00084E3C" w:rsidRPr="00A5063E" w:rsidRDefault="00084E3C" w:rsidP="00A5063E">
            <w:pPr>
              <w:ind w:left="360"/>
              <w:rPr>
                <w:rFonts w:ascii="Times New Roman" w:hAnsi="Times New Roman"/>
              </w:rPr>
            </w:pPr>
          </w:p>
          <w:p w:rsidR="00084E3C" w:rsidRPr="00A5063E" w:rsidRDefault="00084E3C" w:rsidP="00A5063E">
            <w:pPr>
              <w:ind w:left="360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 xml:space="preserve">   </w:t>
            </w:r>
          </w:p>
          <w:p w:rsidR="00084E3C" w:rsidRPr="00A5063E" w:rsidRDefault="00084E3C" w:rsidP="00A5063E">
            <w:pPr>
              <w:ind w:left="360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84E3C" w:rsidRPr="00A5063E" w:rsidRDefault="00084E3C" w:rsidP="00A5063E">
      <w:pPr>
        <w:rPr>
          <w:rFonts w:ascii="Times New Roman" w:hAnsi="Times New Roman"/>
          <w:sz w:val="16"/>
          <w:szCs w:val="16"/>
        </w:rPr>
      </w:pP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</w:rPr>
      </w:pPr>
      <w:r w:rsidRPr="00A5063E">
        <w:rPr>
          <w:rFonts w:ascii="Times New Roman" w:hAnsi="Times New Roman"/>
        </w:rPr>
        <w:t xml:space="preserve">IV. TỔNG KẾT BÀI: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>Thời gian: 3 phút</w:t>
      </w:r>
    </w:p>
    <w:p w:rsidR="00084E3C" w:rsidRPr="00A5063E" w:rsidRDefault="00084E3C" w:rsidP="00A5063E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V. CÂU HỎI VÀ BÀI TẬI VỀ NHÀ: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>Thời gian: 2 phút</w:t>
      </w:r>
    </w:p>
    <w:p w:rsidR="00084E3C" w:rsidRPr="00A5063E" w:rsidRDefault="00084E3C" w:rsidP="00A5063E">
      <w:pPr>
        <w:ind w:firstLine="720"/>
        <w:rPr>
          <w:rFonts w:ascii="Times New Roman" w:hAnsi="Times New Roman"/>
        </w:rPr>
      </w:pPr>
      <w:r w:rsidRPr="00A5063E">
        <w:rPr>
          <w:rFonts w:ascii="Times New Roman" w:hAnsi="Times New Roman"/>
        </w:rPr>
        <w:t>Nêu nguyên lý làm việc và ứng dụng của các cơ cấu biến đổi chuyển động</w:t>
      </w:r>
    </w:p>
    <w:p w:rsidR="00084E3C" w:rsidRPr="00A5063E" w:rsidRDefault="00084E3C" w:rsidP="00A5063E">
      <w:pPr>
        <w:ind w:left="360" w:hanging="360"/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A5063E">
      <w:pPr>
        <w:ind w:left="360" w:hanging="360"/>
        <w:rPr>
          <w:rFonts w:ascii="Times New Roman" w:hAnsi="Times New Roman"/>
        </w:rPr>
      </w:pPr>
      <w:r w:rsidRPr="00A5063E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A5063E">
      <w:pPr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t xml:space="preserve">        </w:t>
      </w:r>
    </w:p>
    <w:p w:rsidR="00084E3C" w:rsidRPr="00A5063E" w:rsidRDefault="00084E3C" w:rsidP="00A5063E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</w:t>
      </w:r>
      <w:r w:rsidRPr="00A5063E">
        <w:rPr>
          <w:rFonts w:ascii="Times New Roman" w:hAnsi="Times New Roman"/>
        </w:rPr>
        <w:tab/>
        <w:t>Ngày      tháng       năm 20</w:t>
      </w:r>
    </w:p>
    <w:p w:rsidR="00084E3C" w:rsidRPr="00A5063E" w:rsidRDefault="00084E3C" w:rsidP="00A5063E">
      <w:pPr>
        <w:ind w:left="720"/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     THÔNG QUA TỔ MÔN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     Chữ ký giáo viên</w:t>
      </w:r>
    </w:p>
    <w:p w:rsidR="00084E3C" w:rsidRPr="00A5063E" w:rsidRDefault="00084E3C" w:rsidP="00A5063E">
      <w:pPr>
        <w:rPr>
          <w:rFonts w:ascii="Times New Roman" w:hAnsi="Times New Roma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</w:p>
    <w:p w:rsidR="00084E3C" w:rsidRPr="00A5063E" w:rsidRDefault="00084E3C" w:rsidP="00A5063E">
      <w:pPr>
        <w:ind w:left="720"/>
        <w:rPr>
          <w:rFonts w:ascii="Times New Roman" w:hAnsi="Times New Roman"/>
          <w:i/>
        </w:rPr>
      </w:pPr>
      <w:r w:rsidRPr="00A5063E">
        <w:rPr>
          <w:rFonts w:ascii="Times New Roman" w:hAnsi="Times New Roman"/>
        </w:rPr>
        <w:t xml:space="preserve">               </w:t>
      </w:r>
      <w:r w:rsidRPr="00A5063E">
        <w:rPr>
          <w:rFonts w:ascii="Times New Roman" w:hAnsi="Times New Roman"/>
          <w:i/>
        </w:rPr>
        <w:t>Vũ Quang Khải</w:t>
      </w:r>
      <w:r w:rsidRPr="00A5063E">
        <w:rPr>
          <w:rFonts w:ascii="Times New Roman" w:hAnsi="Times New Roman"/>
        </w:rPr>
        <w:t xml:space="preserve">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 </w:t>
      </w:r>
      <w:r w:rsidRPr="00A5063E">
        <w:rPr>
          <w:rFonts w:ascii="Times New Roman" w:hAnsi="Times New Roman"/>
          <w:i/>
        </w:rPr>
        <w:t>Phan Thị Xuân Trang</w:t>
      </w:r>
    </w:p>
    <w:p w:rsidR="00084E3C" w:rsidRDefault="00084E3C" w:rsidP="00A5063E">
      <w:pPr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</w:p>
    <w:p w:rsidR="00084E3C" w:rsidRDefault="00084E3C" w:rsidP="00A5063E">
      <w:pPr>
        <w:rPr>
          <w:rFonts w:ascii="Times New Roman" w:hAnsi="Times New Roman"/>
          <w:lang w:val="vi-VN"/>
        </w:rPr>
      </w:pPr>
    </w:p>
    <w:p w:rsidR="00084E3C" w:rsidRDefault="00084E3C" w:rsidP="00A5063E">
      <w:pPr>
        <w:rPr>
          <w:rFonts w:ascii="Times New Roman" w:hAnsi="Times New Roman"/>
          <w:lang w:val="vi-VN"/>
        </w:rPr>
      </w:pPr>
    </w:p>
    <w:p w:rsidR="00084E3C" w:rsidRPr="006636F0" w:rsidRDefault="00084E3C" w:rsidP="00A5063E">
      <w:pPr>
        <w:rPr>
          <w:rFonts w:ascii="Times New Roman" w:hAnsi="Times New Roman"/>
          <w:lang w:val="vi-VN"/>
        </w:rPr>
      </w:pPr>
    </w:p>
    <w:p w:rsidR="00084E3C" w:rsidRPr="00A5063E" w:rsidRDefault="00084E3C" w:rsidP="00A5063E">
      <w:pPr>
        <w:rPr>
          <w:rFonts w:ascii="Times New Roman" w:hAnsi="Times New Roman"/>
        </w:rPr>
      </w:pPr>
    </w:p>
    <w:p w:rsidR="00084E3C" w:rsidRPr="006636F0" w:rsidRDefault="00084E3C" w:rsidP="006636F0">
      <w:pPr>
        <w:ind w:left="720" w:firstLine="720"/>
        <w:rPr>
          <w:rFonts w:ascii="Times New Roman" w:hAnsi="Times New Roman"/>
          <w:sz w:val="28"/>
          <w:szCs w:val="28"/>
          <w:lang w:val="vi-VN"/>
        </w:rPr>
      </w:pPr>
      <w:r w:rsidRPr="00A5063E">
        <w:rPr>
          <w:rFonts w:ascii="Times New Roman" w:hAnsi="Times New Roman"/>
          <w:sz w:val="28"/>
          <w:szCs w:val="28"/>
        </w:rPr>
        <w:t>Giáo án số: 1</w:t>
      </w:r>
      <w:r>
        <w:rPr>
          <w:rFonts w:ascii="Times New Roman" w:hAnsi="Times New Roman"/>
          <w:sz w:val="28"/>
          <w:szCs w:val="28"/>
          <w:lang w:val="vi-VN"/>
        </w:rPr>
        <w:t>9</w:t>
      </w:r>
      <w:r w:rsidRPr="00A5063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vi-VN"/>
        </w:rPr>
        <w:t xml:space="preserve">    </w:t>
      </w:r>
      <w:r w:rsidRPr="00A5063E">
        <w:rPr>
          <w:rFonts w:ascii="Times New Roman" w:hAnsi="Times New Roman"/>
          <w:sz w:val="28"/>
          <w:szCs w:val="28"/>
        </w:rPr>
        <w:t xml:space="preserve">Số tiết:  </w:t>
      </w:r>
      <w:r>
        <w:rPr>
          <w:rFonts w:ascii="Times New Roman" w:hAnsi="Times New Roman"/>
          <w:sz w:val="28"/>
          <w:szCs w:val="28"/>
          <w:lang w:val="vi-VN"/>
        </w:rPr>
        <w:t>2</w:t>
      </w:r>
      <w:r w:rsidRPr="00A5063E">
        <w:rPr>
          <w:rFonts w:ascii="Times New Roman" w:hAnsi="Times New Roman"/>
          <w:sz w:val="28"/>
          <w:szCs w:val="28"/>
        </w:rPr>
        <w:t xml:space="preserve">         Tổng số tiết đã giảng: 2</w:t>
      </w:r>
      <w:r>
        <w:rPr>
          <w:rFonts w:ascii="Times New Roman" w:hAnsi="Times New Roman"/>
          <w:sz w:val="28"/>
          <w:szCs w:val="28"/>
          <w:lang w:val="vi-VN"/>
        </w:rPr>
        <w:t>8</w:t>
      </w:r>
    </w:p>
    <w:p w:rsidR="00084E3C" w:rsidRPr="00A5063E" w:rsidRDefault="00084E3C" w:rsidP="006636F0">
      <w:pPr>
        <w:rPr>
          <w:rFonts w:ascii="Times New Roman" w:hAnsi="Times New Roman"/>
          <w:sz w:val="28"/>
          <w:szCs w:val="28"/>
        </w:rPr>
      </w:pPr>
      <w:r w:rsidRPr="00A5063E">
        <w:rPr>
          <w:rFonts w:ascii="Times New Roman" w:hAnsi="Times New Roman"/>
          <w:sz w:val="28"/>
          <w:szCs w:val="28"/>
        </w:rPr>
        <w:tab/>
      </w:r>
      <w:r w:rsidRPr="00A5063E">
        <w:rPr>
          <w:rFonts w:ascii="Times New Roman" w:hAnsi="Times New Roman"/>
          <w:sz w:val="28"/>
          <w:szCs w:val="28"/>
        </w:rPr>
        <w:tab/>
        <w:t xml:space="preserve">Thực hiện ngày       /       /201       đến       /        /201 </w:t>
      </w:r>
    </w:p>
    <w:p w:rsidR="00084E3C" w:rsidRPr="00A5063E" w:rsidRDefault="00084E3C" w:rsidP="006636F0">
      <w:pPr>
        <w:rPr>
          <w:rFonts w:ascii="Times New Roman" w:hAnsi="Times New Roman"/>
          <w:b/>
          <w:sz w:val="26"/>
          <w:szCs w:val="26"/>
        </w:rPr>
      </w:pPr>
    </w:p>
    <w:p w:rsidR="00084E3C" w:rsidRPr="00A5063E" w:rsidRDefault="00084E3C" w:rsidP="006636F0">
      <w:pPr>
        <w:rPr>
          <w:rFonts w:ascii="Times New Roman" w:hAnsi="Times New Roman"/>
          <w:b/>
          <w:sz w:val="26"/>
          <w:szCs w:val="26"/>
        </w:rPr>
      </w:pPr>
      <w:r w:rsidRPr="00A5063E">
        <w:rPr>
          <w:rFonts w:ascii="Times New Roman" w:hAnsi="Times New Roman"/>
          <w:b/>
          <w:sz w:val="26"/>
          <w:szCs w:val="26"/>
        </w:rPr>
        <w:t xml:space="preserve">TÊN BÀI: </w:t>
      </w:r>
      <w:r w:rsidRPr="00A5063E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>ÔN TẬP</w:t>
      </w:r>
      <w:r w:rsidRPr="00A5063E">
        <w:rPr>
          <w:rFonts w:ascii="Times New Roman" w:hAnsi="Times New Roman"/>
          <w:b/>
          <w:sz w:val="26"/>
          <w:szCs w:val="26"/>
        </w:rPr>
        <w:t xml:space="preserve"> </w:t>
      </w:r>
    </w:p>
    <w:p w:rsidR="00084E3C" w:rsidRPr="00A5063E" w:rsidRDefault="00084E3C" w:rsidP="006636F0">
      <w:pPr>
        <w:ind w:left="1440" w:hanging="1440"/>
        <w:rPr>
          <w:rFonts w:ascii="Times New Roman" w:hAnsi="Times New Roman"/>
          <w:sz w:val="16"/>
          <w:szCs w:val="16"/>
          <w:lang w:val="vi-VN"/>
        </w:rPr>
      </w:pPr>
    </w:p>
    <w:p w:rsidR="00084E3C" w:rsidRPr="006636F0" w:rsidRDefault="00084E3C" w:rsidP="006636F0">
      <w:pPr>
        <w:ind w:left="1440" w:hanging="1440"/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Mục đích:     H</w:t>
      </w:r>
      <w:r>
        <w:rPr>
          <w:rFonts w:ascii="Times New Roman" w:hAnsi="Times New Roman"/>
          <w:lang w:val="vi-VN"/>
        </w:rPr>
        <w:t>ệ thống các dạng bài toán cơ bản của học phần</w:t>
      </w:r>
    </w:p>
    <w:p w:rsidR="00084E3C" w:rsidRPr="006636F0" w:rsidRDefault="00084E3C" w:rsidP="006636F0">
      <w:pPr>
        <w:ind w:left="1440" w:hanging="1440"/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Yêu cầu :  </w:t>
      </w:r>
      <w:r w:rsidRPr="00A5063E">
        <w:rPr>
          <w:rFonts w:ascii="Times New Roman" w:hAnsi="Times New Roman"/>
        </w:rPr>
        <w:tab/>
        <w:t>- H</w:t>
      </w:r>
      <w:r>
        <w:rPr>
          <w:rFonts w:ascii="Times New Roman" w:hAnsi="Times New Roman"/>
          <w:lang w:val="vi-VN"/>
        </w:rPr>
        <w:t>ệ thống và giải dược các dạng bài toán cơ bản của học phần</w:t>
      </w:r>
    </w:p>
    <w:p w:rsidR="00084E3C" w:rsidRPr="00A5063E" w:rsidRDefault="00084E3C" w:rsidP="006636F0">
      <w:pPr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- Nêu được nguyên lý làm việc</w:t>
      </w:r>
      <w:r>
        <w:rPr>
          <w:rFonts w:ascii="Times New Roman" w:hAnsi="Times New Roman"/>
          <w:lang w:val="vi-VN"/>
        </w:rPr>
        <w:t xml:space="preserve">, phạm vi ứng dụng </w:t>
      </w:r>
      <w:r w:rsidRPr="00A5063E">
        <w:rPr>
          <w:rFonts w:ascii="Times New Roman" w:hAnsi="Times New Roman"/>
        </w:rPr>
        <w:t xml:space="preserve">và </w:t>
      </w:r>
      <w:r>
        <w:rPr>
          <w:rFonts w:ascii="Times New Roman" w:hAnsi="Times New Roman"/>
          <w:lang w:val="vi-VN"/>
        </w:rPr>
        <w:t>ưu nhược điểm của các cơ cấu truyền và biến đổi chuyển động</w:t>
      </w:r>
      <w:r w:rsidRPr="00A5063E">
        <w:rPr>
          <w:rFonts w:ascii="Times New Roman" w:hAnsi="Times New Roman"/>
        </w:rPr>
        <w:t>.</w:t>
      </w: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I.  ỔN ĐỊNH LỚP: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2</w:t>
      </w:r>
      <w:r w:rsidRPr="00A5063E">
        <w:rPr>
          <w:rFonts w:ascii="Times New Roman" w:hAnsi="Times New Roman"/>
        </w:rPr>
        <w:t xml:space="preserve"> phút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Số học sinh vắng:         Tên: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Nội dung cần nhắc nhở:</w:t>
      </w: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II. KIỂM TRA BÀI CŨ: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>Thời gian: 0 phút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         Dự kiến học sinh kiểm tra: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466"/>
        <w:gridCol w:w="2467"/>
        <w:gridCol w:w="2363"/>
      </w:tblGrid>
      <w:tr w:rsidR="00084E3C" w:rsidRPr="00A5063E" w:rsidTr="000F41AE">
        <w:tc>
          <w:tcPr>
            <w:tcW w:w="1925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ê</w:t>
            </w:r>
            <w:r w:rsidRPr="00A5063E">
              <w:rPr>
                <w:rFonts w:ascii="Times New Roman" w:hAnsi="Times New Roman"/>
              </w:rPr>
              <w:t>n</w:t>
            </w:r>
          </w:p>
        </w:tc>
        <w:tc>
          <w:tcPr>
            <w:tcW w:w="2562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84E3C" w:rsidRPr="00A5063E" w:rsidTr="000F41AE">
        <w:tc>
          <w:tcPr>
            <w:tcW w:w="1925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Điểm</w:t>
            </w:r>
          </w:p>
        </w:tc>
        <w:tc>
          <w:tcPr>
            <w:tcW w:w="2562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563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54" w:type="dxa"/>
          </w:tcPr>
          <w:p w:rsidR="00084E3C" w:rsidRPr="00A5063E" w:rsidRDefault="00084E3C" w:rsidP="000F41A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Câu hỏi kiểm tra: </w:t>
      </w: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III. GIẢNG BÀI MỚI: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Thời gian:  </w:t>
      </w:r>
      <w:r>
        <w:rPr>
          <w:rFonts w:ascii="Times New Roman" w:hAnsi="Times New Roman"/>
          <w:lang w:val="vi-VN"/>
        </w:rPr>
        <w:t>81</w:t>
      </w:r>
      <w:r w:rsidRPr="00A5063E">
        <w:rPr>
          <w:rFonts w:ascii="Times New Roman" w:hAnsi="Times New Roman"/>
        </w:rPr>
        <w:t xml:space="preserve"> phút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Đồ dùng dạy học: bảng, phấn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</w:t>
      </w:r>
      <w:r w:rsidRPr="00A5063E">
        <w:rPr>
          <w:rFonts w:ascii="Times New Roman" w:hAnsi="Times New Roman"/>
        </w:rPr>
        <w:sym w:font="Wingdings 2" w:char="F0E0"/>
      </w:r>
      <w:r w:rsidRPr="00A5063E">
        <w:rPr>
          <w:rFonts w:ascii="Times New Roman" w:hAnsi="Times New Roman"/>
        </w:rPr>
        <w:t xml:space="preserve"> Nội dung, phương pháp:</w:t>
      </w: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</w:rPr>
      </w:pPr>
    </w:p>
    <w:tbl>
      <w:tblPr>
        <w:tblW w:w="100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060"/>
        <w:gridCol w:w="1260"/>
        <w:gridCol w:w="5220"/>
      </w:tblGrid>
      <w:tr w:rsidR="00084E3C" w:rsidRPr="00A5063E" w:rsidTr="000F41AE">
        <w:tc>
          <w:tcPr>
            <w:tcW w:w="540" w:type="dxa"/>
            <w:vAlign w:val="center"/>
          </w:tcPr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TT</w:t>
            </w:r>
          </w:p>
        </w:tc>
        <w:tc>
          <w:tcPr>
            <w:tcW w:w="3060" w:type="dxa"/>
            <w:vAlign w:val="center"/>
          </w:tcPr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NỘI DUNG BÀI GIẢNG</w:t>
            </w:r>
          </w:p>
        </w:tc>
        <w:tc>
          <w:tcPr>
            <w:tcW w:w="1260" w:type="dxa"/>
            <w:vAlign w:val="center"/>
          </w:tcPr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Thời gian</w:t>
            </w: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(phút)</w:t>
            </w:r>
          </w:p>
        </w:tc>
        <w:tc>
          <w:tcPr>
            <w:tcW w:w="5220" w:type="dxa"/>
            <w:vAlign w:val="center"/>
          </w:tcPr>
          <w:p w:rsidR="00084E3C" w:rsidRPr="00A5063E" w:rsidRDefault="00084E3C" w:rsidP="000F41AE">
            <w:pPr>
              <w:ind w:left="792" w:hanging="792"/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PHƯƠNG PHÁP THỰC HIỆN</w:t>
            </w:r>
          </w:p>
        </w:tc>
      </w:tr>
      <w:tr w:rsidR="00084E3C" w:rsidRPr="00A5063E" w:rsidTr="000F41AE">
        <w:tc>
          <w:tcPr>
            <w:tcW w:w="540" w:type="dxa"/>
          </w:tcPr>
          <w:p w:rsidR="00084E3C" w:rsidRPr="00A5063E" w:rsidRDefault="00084E3C" w:rsidP="000F41A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</w:t>
            </w:r>
          </w:p>
          <w:p w:rsidR="00084E3C" w:rsidRPr="00A5063E" w:rsidRDefault="00084E3C" w:rsidP="000F41AE">
            <w:pPr>
              <w:rPr>
                <w:rFonts w:ascii="Times New Roman" w:hAnsi="Times New Roman"/>
              </w:rPr>
            </w:pPr>
          </w:p>
          <w:p w:rsidR="00084E3C" w:rsidRPr="004E149B" w:rsidRDefault="00084E3C" w:rsidP="000F41AE">
            <w:pPr>
              <w:rPr>
                <w:rFonts w:ascii="Times New Roman" w:hAnsi="Times New Roman"/>
                <w:lang w:val="vi-VN"/>
              </w:rPr>
            </w:pPr>
          </w:p>
          <w:p w:rsidR="00084E3C" w:rsidRDefault="00084E3C" w:rsidP="000F41AE">
            <w:pPr>
              <w:rPr>
                <w:rFonts w:ascii="Times New Roman" w:hAnsi="Times New Roman"/>
                <w:lang w:val="vi-VN"/>
              </w:rPr>
            </w:pPr>
          </w:p>
          <w:p w:rsidR="00084E3C" w:rsidRPr="00A5063E" w:rsidRDefault="00084E3C" w:rsidP="000F41A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II</w:t>
            </w:r>
          </w:p>
          <w:p w:rsidR="00084E3C" w:rsidRPr="004E149B" w:rsidRDefault="00084E3C" w:rsidP="000F41AE">
            <w:pPr>
              <w:rPr>
                <w:rFonts w:ascii="Times New Roman" w:hAnsi="Times New Roman"/>
                <w:lang w:val="vi-VN"/>
              </w:rPr>
            </w:pPr>
          </w:p>
          <w:p w:rsidR="00084E3C" w:rsidRPr="00A5063E" w:rsidRDefault="00084E3C" w:rsidP="000F41AE">
            <w:p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III</w:t>
            </w:r>
          </w:p>
        </w:tc>
        <w:tc>
          <w:tcPr>
            <w:tcW w:w="3060" w:type="dxa"/>
          </w:tcPr>
          <w:p w:rsidR="00084E3C" w:rsidRPr="00662427" w:rsidRDefault="00084E3C" w:rsidP="000F41AE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Bài tập hệ lực cân bằng</w:t>
            </w:r>
          </w:p>
          <w:p w:rsidR="00084E3C" w:rsidRPr="00A5063E" w:rsidRDefault="00084E3C" w:rsidP="000F41AE">
            <w:pPr>
              <w:rPr>
                <w:rFonts w:ascii="Times New Roman" w:hAnsi="Times New Roman"/>
              </w:rPr>
            </w:pPr>
          </w:p>
          <w:p w:rsidR="00084E3C" w:rsidRDefault="00084E3C" w:rsidP="000F41AE">
            <w:pPr>
              <w:rPr>
                <w:rFonts w:ascii="Times New Roman" w:hAnsi="Times New Roman"/>
                <w:lang w:val="vi-VN"/>
              </w:rPr>
            </w:pPr>
          </w:p>
          <w:p w:rsidR="00084E3C" w:rsidRPr="00B370AF" w:rsidRDefault="00084E3C" w:rsidP="000F41AE">
            <w:pPr>
              <w:rPr>
                <w:rFonts w:ascii="Times New Roman" w:hAnsi="Times New Roman"/>
                <w:lang w:val="vi-VN"/>
              </w:rPr>
            </w:pPr>
          </w:p>
          <w:p w:rsidR="00084E3C" w:rsidRDefault="00084E3C" w:rsidP="000F41AE">
            <w:pPr>
              <w:ind w:right="-108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Bài tập SBVL</w:t>
            </w:r>
          </w:p>
          <w:p w:rsidR="00084E3C" w:rsidRPr="004E149B" w:rsidRDefault="00084E3C" w:rsidP="000F41AE">
            <w:pPr>
              <w:ind w:right="-108"/>
              <w:rPr>
                <w:rFonts w:ascii="Times New Roman" w:hAnsi="Times New Roman"/>
                <w:lang w:val="vi-VN"/>
              </w:rPr>
            </w:pPr>
          </w:p>
          <w:p w:rsidR="00084E3C" w:rsidRPr="004E149B" w:rsidRDefault="00084E3C" w:rsidP="000F41AE">
            <w:pPr>
              <w:ind w:right="-108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Các cơ cấu máy thường gặp</w:t>
            </w:r>
          </w:p>
        </w:tc>
        <w:tc>
          <w:tcPr>
            <w:tcW w:w="1260" w:type="dxa"/>
          </w:tcPr>
          <w:p w:rsidR="00084E3C" w:rsidRPr="00662427" w:rsidRDefault="00084E3C" w:rsidP="000F41A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30</w:t>
            </w: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</w:p>
          <w:p w:rsidR="00084E3C" w:rsidRDefault="00084E3C" w:rsidP="000F41A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30</w:t>
            </w:r>
          </w:p>
          <w:p w:rsidR="00084E3C" w:rsidRPr="00B370AF" w:rsidRDefault="00084E3C" w:rsidP="000F41AE">
            <w:pPr>
              <w:jc w:val="center"/>
              <w:rPr>
                <w:rFonts w:ascii="Times New Roman" w:hAnsi="Times New Roman"/>
                <w:lang w:val="vi-VN"/>
              </w:rPr>
            </w:pPr>
          </w:p>
          <w:p w:rsidR="00084E3C" w:rsidRPr="004E149B" w:rsidRDefault="00084E3C" w:rsidP="000F41AE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21</w:t>
            </w:r>
          </w:p>
          <w:p w:rsidR="00084E3C" w:rsidRPr="004E149B" w:rsidRDefault="00084E3C" w:rsidP="000F41AE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5220" w:type="dxa"/>
          </w:tcPr>
          <w:p w:rsidR="00084E3C" w:rsidRPr="00A5063E" w:rsidRDefault="00084E3C" w:rsidP="000F41A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 xml:space="preserve">GV </w:t>
            </w:r>
            <w:r>
              <w:rPr>
                <w:rFonts w:ascii="Times New Roman" w:hAnsi="Times New Roman"/>
                <w:lang w:val="vi-VN"/>
              </w:rPr>
              <w:t>nhắc lại PP giải và giải BT mẫu</w:t>
            </w:r>
            <w:r w:rsidRPr="00A5063E">
              <w:rPr>
                <w:rFonts w:ascii="Times New Roman" w:hAnsi="Times New Roman"/>
              </w:rPr>
              <w:t>.</w:t>
            </w:r>
          </w:p>
          <w:p w:rsidR="00084E3C" w:rsidRPr="00A5063E" w:rsidRDefault="00084E3C" w:rsidP="000F41A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 xml:space="preserve">HS </w:t>
            </w:r>
            <w:r>
              <w:rPr>
                <w:rFonts w:ascii="Times New Roman" w:hAnsi="Times New Roman"/>
                <w:lang w:val="vi-VN"/>
              </w:rPr>
              <w:t>giải BT theo đề cương</w:t>
            </w:r>
            <w:r w:rsidRPr="00A5063E">
              <w:rPr>
                <w:rFonts w:ascii="Times New Roman" w:hAnsi="Times New Roman"/>
              </w:rPr>
              <w:t>.</w:t>
            </w:r>
          </w:p>
          <w:p w:rsidR="00084E3C" w:rsidRPr="004E149B" w:rsidRDefault="00084E3C" w:rsidP="000F41AE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GV tổng kết</w:t>
            </w:r>
          </w:p>
          <w:p w:rsidR="00084E3C" w:rsidRPr="00A5063E" w:rsidRDefault="00084E3C" w:rsidP="004E149B">
            <w:pPr>
              <w:ind w:left="540"/>
              <w:rPr>
                <w:rFonts w:ascii="Times New Roman" w:hAnsi="Times New Roman"/>
              </w:rPr>
            </w:pP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nt</w:t>
            </w: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</w:p>
          <w:p w:rsidR="00084E3C" w:rsidRPr="00A5063E" w:rsidRDefault="00084E3C" w:rsidP="000F41AE">
            <w:pPr>
              <w:jc w:val="center"/>
              <w:rPr>
                <w:rFonts w:ascii="Times New Roman" w:hAnsi="Times New Roman"/>
              </w:rPr>
            </w:pPr>
            <w:r w:rsidRPr="00A5063E">
              <w:rPr>
                <w:rFonts w:ascii="Times New Roman" w:hAnsi="Times New Roman"/>
              </w:rPr>
              <w:t>nt</w:t>
            </w:r>
          </w:p>
          <w:p w:rsidR="00084E3C" w:rsidRPr="004E149B" w:rsidRDefault="00084E3C" w:rsidP="004E149B">
            <w:pPr>
              <w:rPr>
                <w:rFonts w:ascii="Times New Roman" w:hAnsi="Times New Roman"/>
                <w:sz w:val="16"/>
                <w:szCs w:val="16"/>
                <w:lang w:val="vi-VN"/>
              </w:rPr>
            </w:pPr>
          </w:p>
        </w:tc>
      </w:tr>
    </w:tbl>
    <w:p w:rsidR="00084E3C" w:rsidRPr="00A5063E" w:rsidRDefault="00084E3C" w:rsidP="006636F0">
      <w:pPr>
        <w:rPr>
          <w:rFonts w:ascii="Times New Roman" w:hAnsi="Times New Roman"/>
          <w:sz w:val="16"/>
          <w:szCs w:val="16"/>
        </w:rPr>
      </w:pP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</w:rPr>
      </w:pPr>
      <w:r w:rsidRPr="00A5063E">
        <w:rPr>
          <w:rFonts w:ascii="Times New Roman" w:hAnsi="Times New Roman"/>
        </w:rPr>
        <w:t xml:space="preserve">IV. TỔNG KẾT BÀI: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Thời gian: </w:t>
      </w:r>
      <w:r>
        <w:rPr>
          <w:rFonts w:ascii="Times New Roman" w:hAnsi="Times New Roman"/>
          <w:lang w:val="vi-VN"/>
        </w:rPr>
        <w:t>5</w:t>
      </w:r>
      <w:r w:rsidRPr="00A5063E">
        <w:rPr>
          <w:rFonts w:ascii="Times New Roman" w:hAnsi="Times New Roman"/>
        </w:rPr>
        <w:t xml:space="preserve"> phút</w:t>
      </w:r>
    </w:p>
    <w:p w:rsidR="00084E3C" w:rsidRPr="00A5063E" w:rsidRDefault="00084E3C" w:rsidP="006636F0">
      <w:pPr>
        <w:rPr>
          <w:rFonts w:ascii="Times New Roman" w:hAnsi="Times New Roman"/>
          <w:sz w:val="16"/>
          <w:szCs w:val="16"/>
          <w:lang w:val="vi-VN"/>
        </w:rPr>
      </w:pPr>
    </w:p>
    <w:p w:rsidR="00084E3C" w:rsidRDefault="00084E3C" w:rsidP="006636F0">
      <w:pPr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t xml:space="preserve">V. CÂU HỎI VÀ BÀI TẬI VỀ NHÀ: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>Thời gian: 2 phút</w:t>
      </w:r>
    </w:p>
    <w:p w:rsidR="00084E3C" w:rsidRPr="006636F0" w:rsidRDefault="00084E3C" w:rsidP="006636F0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  <w:t>Đề cương ôn tập</w:t>
      </w:r>
    </w:p>
    <w:p w:rsidR="00084E3C" w:rsidRPr="00A5063E" w:rsidRDefault="00084E3C" w:rsidP="006636F0">
      <w:pPr>
        <w:ind w:left="360" w:hanging="360"/>
        <w:rPr>
          <w:rFonts w:ascii="Times New Roman" w:hAnsi="Times New Roman"/>
        </w:rPr>
      </w:pPr>
      <w:r w:rsidRPr="00A5063E">
        <w:rPr>
          <w:rFonts w:ascii="Times New Roman" w:hAnsi="Times New Roman"/>
        </w:rPr>
        <w:t>VI. TỰ ĐÁNH GIÁ CỦA GIÁO VIÊN VỀ THỜI GIAN, NỘI DUNG, PHƯƠNG PHÁP, ĐỒ DÙNG DẠY HỌC:</w:t>
      </w:r>
    </w:p>
    <w:p w:rsidR="00084E3C" w:rsidRDefault="00084E3C" w:rsidP="006636F0">
      <w:pPr>
        <w:rPr>
          <w:rFonts w:ascii="Times New Roman" w:hAnsi="Times New Roman"/>
          <w:lang w:val="vi-VN"/>
        </w:rPr>
      </w:pPr>
      <w:r w:rsidRPr="00A5063E">
        <w:rPr>
          <w:rFonts w:ascii="Times New Roman" w:hAnsi="Times New Roman"/>
        </w:rPr>
        <w:t xml:space="preserve">        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</w:t>
      </w:r>
      <w:r w:rsidRPr="00A5063E">
        <w:rPr>
          <w:rFonts w:ascii="Times New Roman" w:hAnsi="Times New Roman"/>
        </w:rPr>
        <w:tab/>
        <w:t>Ngày      tháng       năm 20</w:t>
      </w:r>
    </w:p>
    <w:p w:rsidR="00084E3C" w:rsidRPr="00A5063E" w:rsidRDefault="00084E3C" w:rsidP="006636F0">
      <w:pPr>
        <w:ind w:left="720"/>
        <w:rPr>
          <w:rFonts w:ascii="Times New Roman" w:hAnsi="Times New Roman"/>
        </w:rPr>
      </w:pPr>
      <w:r w:rsidRPr="00A5063E">
        <w:rPr>
          <w:rFonts w:ascii="Times New Roman" w:hAnsi="Times New Roman"/>
        </w:rPr>
        <w:t xml:space="preserve">        THÔNG QUA TỔ MÔN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     Chữ ký giáo viên</w:t>
      </w:r>
    </w:p>
    <w:p w:rsidR="00084E3C" w:rsidRPr="00A5063E" w:rsidRDefault="00084E3C" w:rsidP="006636F0">
      <w:pPr>
        <w:rPr>
          <w:rFonts w:ascii="Times New Roman" w:hAnsi="Times New Roman"/>
        </w:rPr>
      </w:pPr>
    </w:p>
    <w:p w:rsidR="00084E3C" w:rsidRPr="00A5063E" w:rsidRDefault="00084E3C" w:rsidP="006636F0">
      <w:pPr>
        <w:rPr>
          <w:rFonts w:ascii="Times New Roman" w:hAnsi="Times New Roman"/>
        </w:rPr>
      </w:pPr>
    </w:p>
    <w:p w:rsidR="00084E3C" w:rsidRPr="00A5063E" w:rsidRDefault="00084E3C" w:rsidP="006636F0">
      <w:pPr>
        <w:rPr>
          <w:rFonts w:ascii="Times New Roman" w:hAnsi="Times New Roman"/>
        </w:rPr>
      </w:pPr>
    </w:p>
    <w:p w:rsidR="00084E3C" w:rsidRPr="00A5063E" w:rsidRDefault="00084E3C" w:rsidP="006636F0">
      <w:pPr>
        <w:ind w:left="720"/>
        <w:rPr>
          <w:rFonts w:ascii="Times New Roman" w:hAnsi="Times New Roman"/>
          <w:i/>
        </w:rPr>
      </w:pPr>
      <w:r w:rsidRPr="00A5063E">
        <w:rPr>
          <w:rFonts w:ascii="Times New Roman" w:hAnsi="Times New Roman"/>
        </w:rPr>
        <w:t xml:space="preserve">               </w:t>
      </w:r>
      <w:r w:rsidRPr="00A5063E">
        <w:rPr>
          <w:rFonts w:ascii="Times New Roman" w:hAnsi="Times New Roman"/>
          <w:i/>
        </w:rPr>
        <w:t>Vũ Quang Khải</w:t>
      </w:r>
      <w:r w:rsidRPr="00A5063E">
        <w:rPr>
          <w:rFonts w:ascii="Times New Roman" w:hAnsi="Times New Roman"/>
        </w:rPr>
        <w:t xml:space="preserve"> </w:t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  <w:t xml:space="preserve">     </w:t>
      </w:r>
      <w:r w:rsidRPr="00A5063E">
        <w:rPr>
          <w:rFonts w:ascii="Times New Roman" w:hAnsi="Times New Roman"/>
          <w:i/>
        </w:rPr>
        <w:t>Phan Thị Xuân Trang</w:t>
      </w:r>
    </w:p>
    <w:p w:rsidR="00084E3C" w:rsidRPr="00A5063E" w:rsidRDefault="00084E3C" w:rsidP="006636F0">
      <w:pPr>
        <w:rPr>
          <w:rFonts w:ascii="Times New Roman" w:hAnsi="Times New Roman"/>
        </w:rPr>
      </w:pPr>
      <w:r w:rsidRPr="00A5063E">
        <w:rPr>
          <w:rFonts w:ascii="Times New Roman" w:hAnsi="Times New Roman"/>
        </w:rPr>
        <w:tab/>
      </w:r>
      <w:r w:rsidRPr="00A5063E">
        <w:rPr>
          <w:rFonts w:ascii="Times New Roman" w:hAnsi="Times New Roman"/>
        </w:rPr>
        <w:tab/>
      </w:r>
    </w:p>
    <w:p w:rsidR="00084E3C" w:rsidRPr="00A5063E" w:rsidRDefault="00084E3C" w:rsidP="006636F0">
      <w:pPr>
        <w:rPr>
          <w:rFonts w:ascii="Times New Roman" w:hAnsi="Times New Roman"/>
        </w:rPr>
      </w:pPr>
    </w:p>
    <w:p w:rsidR="00084E3C" w:rsidRDefault="00084E3C" w:rsidP="006636F0">
      <w:pPr>
        <w:ind w:left="720" w:firstLine="720"/>
      </w:pPr>
    </w:p>
    <w:p w:rsidR="00084E3C" w:rsidRDefault="00084E3C" w:rsidP="00A5063E">
      <w:pPr>
        <w:ind w:left="720" w:firstLine="720"/>
      </w:pPr>
    </w:p>
    <w:sectPr w:rsidR="00084E3C" w:rsidSect="00F5302E">
      <w:pgSz w:w="11909" w:h="16834" w:code="9"/>
      <w:pgMar w:top="720" w:right="1152" w:bottom="432" w:left="1152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38D9"/>
    <w:multiLevelType w:val="hybridMultilevel"/>
    <w:tmpl w:val="0E4A77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C42D4E"/>
    <w:multiLevelType w:val="multilevel"/>
    <w:tmpl w:val="F66AE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86646A"/>
    <w:multiLevelType w:val="hybridMultilevel"/>
    <w:tmpl w:val="EEDADB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7C93804"/>
    <w:multiLevelType w:val="hybridMultilevel"/>
    <w:tmpl w:val="4EEC414C"/>
    <w:lvl w:ilvl="0" w:tplc="F8C67E4A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VNI-Helve-Condense" w:eastAsia="Times New Roman" w:hAnsi="VNI-Helve-Condens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7D2DEC"/>
    <w:multiLevelType w:val="hybridMultilevel"/>
    <w:tmpl w:val="04A8E09E"/>
    <w:lvl w:ilvl="0" w:tplc="1F1821E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">
    <w:nsid w:val="1E9C10CE"/>
    <w:multiLevelType w:val="hybridMultilevel"/>
    <w:tmpl w:val="F66AEC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633B57"/>
    <w:multiLevelType w:val="hybridMultilevel"/>
    <w:tmpl w:val="8334D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58805A3"/>
    <w:multiLevelType w:val="hybridMultilevel"/>
    <w:tmpl w:val="FFB426A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FF6547"/>
    <w:multiLevelType w:val="hybridMultilevel"/>
    <w:tmpl w:val="88BAE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803831"/>
    <w:multiLevelType w:val="hybridMultilevel"/>
    <w:tmpl w:val="F70E6C1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>
    <w:nsid w:val="36DF4D17"/>
    <w:multiLevelType w:val="hybridMultilevel"/>
    <w:tmpl w:val="DA825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8374BA0"/>
    <w:multiLevelType w:val="hybridMultilevel"/>
    <w:tmpl w:val="BE58D5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B978BC"/>
    <w:multiLevelType w:val="hybridMultilevel"/>
    <w:tmpl w:val="1132EE08"/>
    <w:lvl w:ilvl="0" w:tplc="0409000F">
      <w:start w:val="1"/>
      <w:numFmt w:val="decimal"/>
      <w:lvlText w:val="%1."/>
      <w:lvlJc w:val="left"/>
      <w:pPr>
        <w:tabs>
          <w:tab w:val="num" w:pos="1272"/>
        </w:tabs>
        <w:ind w:left="1272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45B442CA"/>
    <w:multiLevelType w:val="hybridMultilevel"/>
    <w:tmpl w:val="E01645A2"/>
    <w:lvl w:ilvl="0" w:tplc="D42E8872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97F5749"/>
    <w:multiLevelType w:val="hybridMultilevel"/>
    <w:tmpl w:val="9E0E01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F215CC3"/>
    <w:multiLevelType w:val="hybridMultilevel"/>
    <w:tmpl w:val="57DABA4A"/>
    <w:lvl w:ilvl="0" w:tplc="340863D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7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68"/>
        </w:tabs>
        <w:ind w:left="19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88"/>
        </w:tabs>
        <w:ind w:left="26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28"/>
        </w:tabs>
        <w:ind w:left="41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48"/>
        </w:tabs>
        <w:ind w:left="48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68"/>
        </w:tabs>
        <w:ind w:left="55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88"/>
        </w:tabs>
        <w:ind w:left="62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08"/>
        </w:tabs>
        <w:ind w:left="7008" w:hanging="360"/>
      </w:pPr>
      <w:rPr>
        <w:rFonts w:ascii="Wingdings" w:hAnsi="Wingdings" w:hint="default"/>
      </w:rPr>
    </w:lvl>
  </w:abstractNum>
  <w:abstractNum w:abstractNumId="18">
    <w:nsid w:val="67271959"/>
    <w:multiLevelType w:val="hybridMultilevel"/>
    <w:tmpl w:val="7D28EE6C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6A143A"/>
    <w:multiLevelType w:val="hybridMultilevel"/>
    <w:tmpl w:val="9C0611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B864E8C"/>
    <w:multiLevelType w:val="hybridMultilevel"/>
    <w:tmpl w:val="AF04AC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CEA192F"/>
    <w:multiLevelType w:val="hybridMultilevel"/>
    <w:tmpl w:val="77880D72"/>
    <w:lvl w:ilvl="0" w:tplc="22AA2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0605E3B"/>
    <w:multiLevelType w:val="hybridMultilevel"/>
    <w:tmpl w:val="17F091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25A49B4"/>
    <w:multiLevelType w:val="hybridMultilevel"/>
    <w:tmpl w:val="1102D47E"/>
    <w:lvl w:ilvl="0" w:tplc="5D4CA0B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4">
    <w:nsid w:val="74BF2205"/>
    <w:multiLevelType w:val="hybridMultilevel"/>
    <w:tmpl w:val="CC14AC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8023EFC"/>
    <w:multiLevelType w:val="hybridMultilevel"/>
    <w:tmpl w:val="2DE628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DC1240B"/>
    <w:multiLevelType w:val="hybridMultilevel"/>
    <w:tmpl w:val="6FBE5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DD05D62"/>
    <w:multiLevelType w:val="hybridMultilevel"/>
    <w:tmpl w:val="E460E2C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8"/>
  </w:num>
  <w:num w:numId="3">
    <w:abstractNumId w:val="24"/>
  </w:num>
  <w:num w:numId="4">
    <w:abstractNumId w:val="11"/>
  </w:num>
  <w:num w:numId="5">
    <w:abstractNumId w:val="5"/>
  </w:num>
  <w:num w:numId="6">
    <w:abstractNumId w:val="23"/>
  </w:num>
  <w:num w:numId="7">
    <w:abstractNumId w:val="6"/>
  </w:num>
  <w:num w:numId="8">
    <w:abstractNumId w:val="27"/>
  </w:num>
  <w:num w:numId="9">
    <w:abstractNumId w:val="22"/>
  </w:num>
  <w:num w:numId="10">
    <w:abstractNumId w:val="12"/>
  </w:num>
  <w:num w:numId="11">
    <w:abstractNumId w:val="2"/>
  </w:num>
  <w:num w:numId="12">
    <w:abstractNumId w:val="26"/>
  </w:num>
  <w:num w:numId="13">
    <w:abstractNumId w:val="9"/>
  </w:num>
  <w:num w:numId="14">
    <w:abstractNumId w:val="16"/>
  </w:num>
  <w:num w:numId="15">
    <w:abstractNumId w:val="4"/>
  </w:num>
  <w:num w:numId="16">
    <w:abstractNumId w:val="20"/>
  </w:num>
  <w:num w:numId="17">
    <w:abstractNumId w:val="15"/>
  </w:num>
  <w:num w:numId="18">
    <w:abstractNumId w:val="0"/>
  </w:num>
  <w:num w:numId="19">
    <w:abstractNumId w:val="19"/>
  </w:num>
  <w:num w:numId="20">
    <w:abstractNumId w:val="25"/>
  </w:num>
  <w:num w:numId="21">
    <w:abstractNumId w:val="21"/>
  </w:num>
  <w:num w:numId="22">
    <w:abstractNumId w:val="1"/>
  </w:num>
  <w:num w:numId="23">
    <w:abstractNumId w:val="14"/>
  </w:num>
  <w:num w:numId="24">
    <w:abstractNumId w:val="8"/>
  </w:num>
  <w:num w:numId="25">
    <w:abstractNumId w:val="17"/>
  </w:num>
  <w:num w:numId="26">
    <w:abstractNumId w:val="7"/>
  </w:num>
  <w:num w:numId="27">
    <w:abstractNumId w:val="13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3B5"/>
    <w:rsid w:val="0000132A"/>
    <w:rsid w:val="00035E83"/>
    <w:rsid w:val="00084E3C"/>
    <w:rsid w:val="0009494F"/>
    <w:rsid w:val="00097424"/>
    <w:rsid w:val="000A4380"/>
    <w:rsid w:val="000F41AE"/>
    <w:rsid w:val="00117E9B"/>
    <w:rsid w:val="00124520"/>
    <w:rsid w:val="0013144F"/>
    <w:rsid w:val="00166156"/>
    <w:rsid w:val="00186D62"/>
    <w:rsid w:val="001B1FDC"/>
    <w:rsid w:val="001D390A"/>
    <w:rsid w:val="001D6B7A"/>
    <w:rsid w:val="001E18EE"/>
    <w:rsid w:val="00215439"/>
    <w:rsid w:val="00220C93"/>
    <w:rsid w:val="002272E6"/>
    <w:rsid w:val="00235ACF"/>
    <w:rsid w:val="0023767D"/>
    <w:rsid w:val="00237CA6"/>
    <w:rsid w:val="002828DC"/>
    <w:rsid w:val="002A0D49"/>
    <w:rsid w:val="002E0A25"/>
    <w:rsid w:val="002E69D3"/>
    <w:rsid w:val="003015E5"/>
    <w:rsid w:val="00332621"/>
    <w:rsid w:val="00335282"/>
    <w:rsid w:val="00342F67"/>
    <w:rsid w:val="0034609E"/>
    <w:rsid w:val="00352338"/>
    <w:rsid w:val="0037294C"/>
    <w:rsid w:val="00384432"/>
    <w:rsid w:val="004025D4"/>
    <w:rsid w:val="004216C7"/>
    <w:rsid w:val="00432CD2"/>
    <w:rsid w:val="0047449E"/>
    <w:rsid w:val="00476FD4"/>
    <w:rsid w:val="00483F64"/>
    <w:rsid w:val="004C0E9F"/>
    <w:rsid w:val="004D1ACE"/>
    <w:rsid w:val="004E149B"/>
    <w:rsid w:val="0051015F"/>
    <w:rsid w:val="005458A9"/>
    <w:rsid w:val="00547E6A"/>
    <w:rsid w:val="0055070B"/>
    <w:rsid w:val="00570010"/>
    <w:rsid w:val="0058534A"/>
    <w:rsid w:val="005A04FE"/>
    <w:rsid w:val="00600D4C"/>
    <w:rsid w:val="006025F2"/>
    <w:rsid w:val="006167C4"/>
    <w:rsid w:val="00622139"/>
    <w:rsid w:val="00662427"/>
    <w:rsid w:val="0066303C"/>
    <w:rsid w:val="006636F0"/>
    <w:rsid w:val="00675017"/>
    <w:rsid w:val="00697455"/>
    <w:rsid w:val="006A3FC2"/>
    <w:rsid w:val="006E2C36"/>
    <w:rsid w:val="006F0467"/>
    <w:rsid w:val="006F249B"/>
    <w:rsid w:val="007061A8"/>
    <w:rsid w:val="00711DF1"/>
    <w:rsid w:val="00720280"/>
    <w:rsid w:val="00731A2F"/>
    <w:rsid w:val="0073708A"/>
    <w:rsid w:val="00743B4F"/>
    <w:rsid w:val="00747632"/>
    <w:rsid w:val="007532CE"/>
    <w:rsid w:val="00773135"/>
    <w:rsid w:val="0078518F"/>
    <w:rsid w:val="007B0EF5"/>
    <w:rsid w:val="007B1663"/>
    <w:rsid w:val="007D1C9F"/>
    <w:rsid w:val="007E0B4A"/>
    <w:rsid w:val="00806F1E"/>
    <w:rsid w:val="008322CE"/>
    <w:rsid w:val="00833471"/>
    <w:rsid w:val="00862ADF"/>
    <w:rsid w:val="008733B5"/>
    <w:rsid w:val="00895244"/>
    <w:rsid w:val="00895491"/>
    <w:rsid w:val="008C17E6"/>
    <w:rsid w:val="008D6C1A"/>
    <w:rsid w:val="00901484"/>
    <w:rsid w:val="00913ED6"/>
    <w:rsid w:val="009265F4"/>
    <w:rsid w:val="00931544"/>
    <w:rsid w:val="009447B3"/>
    <w:rsid w:val="00956DA8"/>
    <w:rsid w:val="009859AA"/>
    <w:rsid w:val="00986586"/>
    <w:rsid w:val="00994E87"/>
    <w:rsid w:val="009B113F"/>
    <w:rsid w:val="009E7BED"/>
    <w:rsid w:val="00A160E7"/>
    <w:rsid w:val="00A24744"/>
    <w:rsid w:val="00A47A59"/>
    <w:rsid w:val="00A5063E"/>
    <w:rsid w:val="00A74819"/>
    <w:rsid w:val="00AA185F"/>
    <w:rsid w:val="00AD48DB"/>
    <w:rsid w:val="00AE09CF"/>
    <w:rsid w:val="00AF45D6"/>
    <w:rsid w:val="00B370AF"/>
    <w:rsid w:val="00B440E1"/>
    <w:rsid w:val="00B52E14"/>
    <w:rsid w:val="00B75A7F"/>
    <w:rsid w:val="00B87716"/>
    <w:rsid w:val="00BA2737"/>
    <w:rsid w:val="00BA69B3"/>
    <w:rsid w:val="00BB1AFE"/>
    <w:rsid w:val="00BD06D6"/>
    <w:rsid w:val="00BD499C"/>
    <w:rsid w:val="00BD6A10"/>
    <w:rsid w:val="00BD6E06"/>
    <w:rsid w:val="00BE4E7A"/>
    <w:rsid w:val="00BE6391"/>
    <w:rsid w:val="00BE7511"/>
    <w:rsid w:val="00C156BC"/>
    <w:rsid w:val="00C9363F"/>
    <w:rsid w:val="00CA0824"/>
    <w:rsid w:val="00D06CBC"/>
    <w:rsid w:val="00D17AD7"/>
    <w:rsid w:val="00D26896"/>
    <w:rsid w:val="00D522F4"/>
    <w:rsid w:val="00D52853"/>
    <w:rsid w:val="00D8154F"/>
    <w:rsid w:val="00D876F5"/>
    <w:rsid w:val="00DA7D93"/>
    <w:rsid w:val="00DC6447"/>
    <w:rsid w:val="00DE712D"/>
    <w:rsid w:val="00E1388C"/>
    <w:rsid w:val="00E45AD5"/>
    <w:rsid w:val="00E836F6"/>
    <w:rsid w:val="00E9062F"/>
    <w:rsid w:val="00EB50F0"/>
    <w:rsid w:val="00ED4C6F"/>
    <w:rsid w:val="00ED5AD6"/>
    <w:rsid w:val="00F23F4F"/>
    <w:rsid w:val="00F24FD7"/>
    <w:rsid w:val="00F31A5C"/>
    <w:rsid w:val="00F44DDE"/>
    <w:rsid w:val="00F5302E"/>
    <w:rsid w:val="00F76893"/>
    <w:rsid w:val="00F774F7"/>
    <w:rsid w:val="00F82E76"/>
    <w:rsid w:val="00FA1B19"/>
    <w:rsid w:val="00FD4D3A"/>
    <w:rsid w:val="00FE2AE3"/>
    <w:rsid w:val="00FF6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3B5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3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518</TotalTime>
  <Pages>23</Pages>
  <Words>6173</Words>
  <Characters>-32766</Characters>
  <Application>Microsoft Office Outlook</Application>
  <DocSecurity>0</DocSecurity>
  <Lines>0</Lines>
  <Paragraphs>0</Paragraphs>
  <ScaleCrop>false</ScaleCrop>
  <Company>TNC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SÔÛ GD-ÑT TP HOÀ CHÍ MINH                     COÄNG HOAØ XAÕ HOÄI CHUÛ NGHÓA VIEÄT NAM</dc:title>
  <dc:subject/>
  <dc:creator>Thanh vu</dc:creator>
  <cp:keywords/>
  <dc:description/>
  <cp:lastModifiedBy>User</cp:lastModifiedBy>
  <cp:revision>84</cp:revision>
  <cp:lastPrinted>2013-10-01T04:06:00Z</cp:lastPrinted>
  <dcterms:created xsi:type="dcterms:W3CDTF">2008-09-06T06:22:00Z</dcterms:created>
  <dcterms:modified xsi:type="dcterms:W3CDTF">2013-10-01T04:07:00Z</dcterms:modified>
</cp:coreProperties>
</file>